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39E07" w14:textId="77777777" w:rsidR="00465BF8" w:rsidRPr="00EA28A8" w:rsidRDefault="007E128E" w:rsidP="00EA28A8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52024D21" w14:textId="28FE4EDD" w:rsidR="00465BF8" w:rsidRPr="00EA28A8" w:rsidRDefault="00A80F55" w:rsidP="00EA28A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>z</w:t>
      </w:r>
      <w:r w:rsidR="0078477E">
        <w:rPr>
          <w:rFonts w:ascii="Times New Roman" w:hAnsi="Times New Roman"/>
          <w:sz w:val="24"/>
        </w:rPr>
        <w:t> </w:t>
      </w:r>
      <w:r w:rsidR="0025213A">
        <w:rPr>
          <w:rFonts w:ascii="Times New Roman" w:hAnsi="Times New Roman"/>
          <w:sz w:val="24"/>
        </w:rPr>
        <w:t>1</w:t>
      </w:r>
      <w:r w:rsidR="00A927E0">
        <w:rPr>
          <w:rFonts w:ascii="Times New Roman" w:hAnsi="Times New Roman"/>
          <w:sz w:val="24"/>
        </w:rPr>
        <w:t>1</w:t>
      </w:r>
      <w:r w:rsidR="0078477E">
        <w:rPr>
          <w:rFonts w:ascii="Times New Roman" w:hAnsi="Times New Roman"/>
          <w:sz w:val="24"/>
        </w:rPr>
        <w:t>.</w:t>
      </w:r>
      <w:r w:rsidR="008D74BC">
        <w:rPr>
          <w:rFonts w:ascii="Times New Roman" w:hAnsi="Times New Roman"/>
          <w:sz w:val="24"/>
        </w:rPr>
        <w:t xml:space="preserve"> z</w:t>
      </w:r>
      <w:r w:rsidR="00465BF8" w:rsidRPr="00EA28A8">
        <w:rPr>
          <w:rFonts w:ascii="Times New Roman" w:hAnsi="Times New Roman"/>
          <w:sz w:val="24"/>
        </w:rPr>
        <w:t>asedání Zastupitelstva městské části M</w:t>
      </w:r>
      <w:r w:rsidR="00FB4BAA" w:rsidRPr="00EA28A8">
        <w:rPr>
          <w:rFonts w:ascii="Times New Roman" w:hAnsi="Times New Roman"/>
          <w:sz w:val="24"/>
        </w:rPr>
        <w:t>alé Hoštice</w:t>
      </w:r>
    </w:p>
    <w:p w14:paraId="3D55DBFB" w14:textId="27475021" w:rsidR="00465BF8" w:rsidRPr="00EA28A8" w:rsidRDefault="00465BF8" w:rsidP="00EA28A8">
      <w:pPr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 xml:space="preserve">konaného dne </w:t>
      </w:r>
      <w:r w:rsidR="00792815">
        <w:rPr>
          <w:rFonts w:ascii="Times New Roman" w:hAnsi="Times New Roman"/>
          <w:sz w:val="24"/>
        </w:rPr>
        <w:t>20</w:t>
      </w:r>
      <w:r w:rsidRPr="00EA28A8">
        <w:rPr>
          <w:rFonts w:ascii="Times New Roman" w:hAnsi="Times New Roman"/>
          <w:sz w:val="24"/>
        </w:rPr>
        <w:t>.</w:t>
      </w:r>
      <w:r w:rsidR="0092229F" w:rsidRPr="00EA28A8">
        <w:rPr>
          <w:rFonts w:ascii="Times New Roman" w:hAnsi="Times New Roman"/>
          <w:sz w:val="24"/>
        </w:rPr>
        <w:t xml:space="preserve"> </w:t>
      </w:r>
      <w:r w:rsidR="00792815">
        <w:rPr>
          <w:rFonts w:ascii="Times New Roman" w:hAnsi="Times New Roman"/>
          <w:sz w:val="24"/>
        </w:rPr>
        <w:t>2</w:t>
      </w:r>
      <w:r w:rsidR="00791AB4" w:rsidRPr="00EA28A8">
        <w:rPr>
          <w:rFonts w:ascii="Times New Roman" w:hAnsi="Times New Roman"/>
          <w:sz w:val="24"/>
        </w:rPr>
        <w:t xml:space="preserve">. </w:t>
      </w:r>
      <w:r w:rsidRPr="00EA28A8">
        <w:rPr>
          <w:rFonts w:ascii="Times New Roman" w:hAnsi="Times New Roman"/>
          <w:sz w:val="24"/>
        </w:rPr>
        <w:t>20</w:t>
      </w:r>
      <w:r w:rsidR="00F64246" w:rsidRPr="00EA28A8">
        <w:rPr>
          <w:rFonts w:ascii="Times New Roman" w:hAnsi="Times New Roman"/>
          <w:sz w:val="24"/>
        </w:rPr>
        <w:t>2</w:t>
      </w:r>
      <w:r w:rsidR="0025213A">
        <w:rPr>
          <w:rFonts w:ascii="Times New Roman" w:hAnsi="Times New Roman"/>
          <w:sz w:val="24"/>
        </w:rPr>
        <w:t>4</w:t>
      </w:r>
      <w:r w:rsidRPr="00EA28A8">
        <w:rPr>
          <w:rFonts w:ascii="Times New Roman" w:hAnsi="Times New Roman"/>
          <w:sz w:val="24"/>
        </w:rPr>
        <w:t xml:space="preserve"> v</w:t>
      </w:r>
      <w:r w:rsidR="00E0614D" w:rsidRPr="00EA28A8">
        <w:rPr>
          <w:rFonts w:ascii="Times New Roman" w:hAnsi="Times New Roman"/>
          <w:sz w:val="24"/>
        </w:rPr>
        <w:t> </w:t>
      </w:r>
      <w:r w:rsidR="00B4432A" w:rsidRPr="00EA28A8">
        <w:rPr>
          <w:rFonts w:ascii="Times New Roman" w:hAnsi="Times New Roman"/>
          <w:sz w:val="24"/>
        </w:rPr>
        <w:t>1</w:t>
      </w:r>
      <w:r w:rsidR="00EC2BC9">
        <w:rPr>
          <w:rFonts w:ascii="Times New Roman" w:hAnsi="Times New Roman"/>
          <w:sz w:val="24"/>
        </w:rPr>
        <w:t>6</w:t>
      </w:r>
      <w:r w:rsidR="00E0614D" w:rsidRPr="00EA28A8">
        <w:rPr>
          <w:rFonts w:ascii="Times New Roman" w:hAnsi="Times New Roman"/>
          <w:sz w:val="24"/>
        </w:rPr>
        <w:t>:</w:t>
      </w:r>
      <w:r w:rsidR="00B35AB2">
        <w:rPr>
          <w:rFonts w:ascii="Times New Roman" w:hAnsi="Times New Roman"/>
          <w:sz w:val="24"/>
        </w:rPr>
        <w:t>0</w:t>
      </w:r>
      <w:r w:rsidR="0078477E">
        <w:rPr>
          <w:rFonts w:ascii="Times New Roman" w:hAnsi="Times New Roman"/>
          <w:sz w:val="24"/>
        </w:rPr>
        <w:t>0</w:t>
      </w:r>
      <w:r w:rsidRPr="00EA28A8">
        <w:rPr>
          <w:rFonts w:ascii="Times New Roman" w:hAnsi="Times New Roman"/>
          <w:sz w:val="24"/>
        </w:rPr>
        <w:t xml:space="preserve"> hodin</w:t>
      </w:r>
    </w:p>
    <w:p w14:paraId="21E502BA" w14:textId="672A76AF" w:rsidR="00B27BDD" w:rsidRPr="00EA28A8" w:rsidRDefault="00465BF8" w:rsidP="00EA28A8">
      <w:pPr>
        <w:spacing w:before="60" w:after="60"/>
        <w:jc w:val="center"/>
        <w:rPr>
          <w:rFonts w:ascii="Times New Roman" w:hAnsi="Times New Roman"/>
          <w:sz w:val="24"/>
        </w:rPr>
      </w:pPr>
      <w:r w:rsidRPr="00EA28A8">
        <w:rPr>
          <w:rFonts w:ascii="Times New Roman" w:hAnsi="Times New Roman"/>
          <w:sz w:val="24"/>
        </w:rPr>
        <w:t>v</w:t>
      </w:r>
      <w:r w:rsidR="009A3D98">
        <w:rPr>
          <w:rFonts w:ascii="Times New Roman" w:hAnsi="Times New Roman"/>
          <w:sz w:val="24"/>
        </w:rPr>
        <w:t> Malých Hošticích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EC2BC9" w:rsidRPr="00EC2BC9" w14:paraId="6951C2AF" w14:textId="77777777" w:rsidTr="00A23FAE">
        <w:trPr>
          <w:cantSplit/>
          <w:trHeight w:val="397"/>
        </w:trPr>
        <w:tc>
          <w:tcPr>
            <w:tcW w:w="1644" w:type="dxa"/>
            <w:vAlign w:val="bottom"/>
          </w:tcPr>
          <w:p w14:paraId="37156E40" w14:textId="6A4407EE" w:rsidR="00EC2BC9" w:rsidRPr="00EC2BC9" w:rsidRDefault="00EC2BC9" w:rsidP="00EC2BC9">
            <w:pPr>
              <w:pStyle w:val="usnesenbod"/>
              <w:numPr>
                <w:ilvl w:val="0"/>
                <w:numId w:val="1"/>
              </w:numPr>
              <w:rPr>
                <w:rFonts w:ascii="Times New Roman" w:hAnsi="Times New Roman"/>
                <w:sz w:val="24"/>
              </w:rPr>
            </w:pPr>
            <w:bookmarkStart w:id="0" w:name="_Hlk152147845"/>
            <w:r w:rsidRPr="00EC2BC9">
              <w:rPr>
                <w:rFonts w:ascii="Times New Roman" w:hAnsi="Times New Roman"/>
                <w:sz w:val="24"/>
              </w:rPr>
              <w:t>1/</w:t>
            </w:r>
            <w:r w:rsidR="00844622">
              <w:rPr>
                <w:rFonts w:ascii="Times New Roman" w:hAnsi="Times New Roman"/>
                <w:sz w:val="24"/>
              </w:rPr>
              <w:t>1</w:t>
            </w:r>
            <w:r w:rsidR="00A927E0">
              <w:rPr>
                <w:rFonts w:ascii="Times New Roman" w:hAnsi="Times New Roman"/>
                <w:sz w:val="24"/>
              </w:rPr>
              <w:t>1</w:t>
            </w:r>
            <w:r w:rsidRPr="00EC2BC9">
              <w:rPr>
                <w:rFonts w:ascii="Times New Roman" w:hAnsi="Times New Roman"/>
                <w:sz w:val="24"/>
              </w:rPr>
              <w:t>/ZMC/2</w:t>
            </w:r>
            <w:r w:rsidR="00844622"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7994" w:type="dxa"/>
            <w:vAlign w:val="bottom"/>
          </w:tcPr>
          <w:p w14:paraId="4C335BB3" w14:textId="77777777" w:rsidR="00EC2BC9" w:rsidRPr="00EC2BC9" w:rsidRDefault="00EC2BC9" w:rsidP="00A23FAE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C2BC9">
              <w:rPr>
                <w:rFonts w:ascii="Times New Roman" w:hAnsi="Times New Roman"/>
                <w:b/>
                <w:bCs/>
                <w:sz w:val="24"/>
              </w:rPr>
              <w:t>Schválení programu zastupitelstva.</w:t>
            </w:r>
          </w:p>
        </w:tc>
      </w:tr>
      <w:tr w:rsidR="00EC2BC9" w:rsidRPr="00EC2BC9" w14:paraId="30F4EE2A" w14:textId="77777777" w:rsidTr="00A23FAE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0A6998E" w14:textId="77777777" w:rsidR="00EC2BC9" w:rsidRPr="00EC2BC9" w:rsidRDefault="00EC2BC9" w:rsidP="00A23FAE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EC2BC9">
              <w:rPr>
                <w:rFonts w:ascii="Times New Roman" w:hAnsi="Times New Roman"/>
                <w:b/>
                <w:bCs/>
                <w:sz w:val="24"/>
              </w:rPr>
              <w:t>Zastupitelstvo městské části Malé Hoštice</w:t>
            </w:r>
          </w:p>
          <w:p w14:paraId="125D983B" w14:textId="77777777" w:rsidR="00EC2BC9" w:rsidRPr="00EC2BC9" w:rsidRDefault="00EC2BC9" w:rsidP="00A23FAE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  <w:p w14:paraId="2BA5D964" w14:textId="14F83FB4" w:rsidR="00EC2BC9" w:rsidRPr="00EC2BC9" w:rsidRDefault="00EC2BC9" w:rsidP="007E5409">
            <w:pPr>
              <w:pStyle w:val="usnesenbuka"/>
              <w:ind w:left="599"/>
              <w:rPr>
                <w:rFonts w:ascii="Times New Roman" w:hAnsi="Times New Roman"/>
                <w:b/>
                <w:bCs/>
                <w:sz w:val="24"/>
              </w:rPr>
            </w:pPr>
            <w:r w:rsidRPr="00EC2BC9">
              <w:rPr>
                <w:rFonts w:ascii="Times New Roman" w:hAnsi="Times New Roman"/>
                <w:b/>
                <w:bCs/>
                <w:sz w:val="24"/>
              </w:rPr>
              <w:t xml:space="preserve">schvaluje program </w:t>
            </w:r>
            <w:r w:rsidR="00844622">
              <w:rPr>
                <w:rFonts w:ascii="Times New Roman" w:hAnsi="Times New Roman"/>
                <w:b/>
                <w:bCs/>
                <w:sz w:val="24"/>
              </w:rPr>
              <w:t>1</w:t>
            </w:r>
            <w:r w:rsidR="00A927E0">
              <w:rPr>
                <w:rFonts w:ascii="Times New Roman" w:hAnsi="Times New Roman"/>
                <w:b/>
                <w:bCs/>
                <w:sz w:val="24"/>
              </w:rPr>
              <w:t>1</w:t>
            </w:r>
            <w:r w:rsidR="00844622">
              <w:rPr>
                <w:rFonts w:ascii="Times New Roman" w:hAnsi="Times New Roman"/>
                <w:b/>
                <w:bCs/>
                <w:sz w:val="24"/>
              </w:rPr>
              <w:t>.</w:t>
            </w:r>
            <w:r w:rsidRPr="00EC2BC9">
              <w:rPr>
                <w:rFonts w:ascii="Times New Roman" w:hAnsi="Times New Roman"/>
                <w:b/>
                <w:bCs/>
                <w:sz w:val="24"/>
              </w:rPr>
              <w:t xml:space="preserve"> zasedání zastupitelstva MČ MH.</w:t>
            </w:r>
          </w:p>
          <w:p w14:paraId="14919B06" w14:textId="77777777" w:rsidR="00EC2BC9" w:rsidRPr="00EC2BC9" w:rsidRDefault="00EC2BC9" w:rsidP="00A23FAE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</w:tbl>
    <w:p w14:paraId="3F618D33" w14:textId="1A8369B6" w:rsidR="00EC2BC9" w:rsidRPr="00EC2BC9" w:rsidRDefault="00EC2BC9" w:rsidP="00EC2BC9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C2BC9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A927E0">
        <w:rPr>
          <w:rFonts w:ascii="Times New Roman" w:hAnsi="Times New Roman" w:cs="Times New Roman"/>
          <w:sz w:val="24"/>
          <w:szCs w:val="24"/>
        </w:rPr>
        <w:t>6</w:t>
      </w:r>
      <w:r w:rsidRPr="00EC2BC9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C2BC9">
        <w:rPr>
          <w:rFonts w:ascii="Times New Roman" w:hAnsi="Times New Roman" w:cs="Times New Roman"/>
          <w:sz w:val="24"/>
          <w:szCs w:val="24"/>
        </w:rPr>
        <w:tab/>
      </w:r>
      <w:r w:rsidRPr="00EC2BC9">
        <w:rPr>
          <w:rFonts w:ascii="Times New Roman" w:hAnsi="Times New Roman" w:cs="Times New Roman"/>
          <w:sz w:val="24"/>
          <w:szCs w:val="24"/>
        </w:rPr>
        <w:tab/>
      </w:r>
      <w:r w:rsidR="00FD404D">
        <w:rPr>
          <w:rFonts w:ascii="Times New Roman" w:hAnsi="Times New Roman" w:cs="Times New Roman"/>
          <w:sz w:val="24"/>
          <w:szCs w:val="24"/>
        </w:rPr>
        <w:tab/>
      </w:r>
      <w:r w:rsidRPr="00EC2BC9">
        <w:rPr>
          <w:rFonts w:ascii="Times New Roman" w:hAnsi="Times New Roman" w:cs="Times New Roman"/>
          <w:sz w:val="24"/>
          <w:szCs w:val="24"/>
        </w:rPr>
        <w:t xml:space="preserve">Usnesení: </w:t>
      </w:r>
      <w:r w:rsidRPr="00EC2BC9">
        <w:rPr>
          <w:rFonts w:ascii="Times New Roman" w:hAnsi="Times New Roman" w:cs="Times New Roman"/>
          <w:b/>
          <w:sz w:val="24"/>
          <w:szCs w:val="24"/>
        </w:rPr>
        <w:t>PŘIJATO</w:t>
      </w: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510"/>
        <w:gridCol w:w="1134"/>
        <w:gridCol w:w="7994"/>
      </w:tblGrid>
      <w:tr w:rsidR="00EC2BC9" w:rsidRPr="00EC2BC9" w14:paraId="63610BE5" w14:textId="77777777" w:rsidTr="00A23FAE">
        <w:trPr>
          <w:cantSplit/>
          <w:trHeight w:val="397"/>
        </w:trPr>
        <w:tc>
          <w:tcPr>
            <w:tcW w:w="1644" w:type="dxa"/>
            <w:gridSpan w:val="2"/>
            <w:vAlign w:val="bottom"/>
          </w:tcPr>
          <w:p w14:paraId="211DC895" w14:textId="161A8A55" w:rsidR="00EC2BC9" w:rsidRPr="00EC2BC9" w:rsidRDefault="00EC2BC9" w:rsidP="00EC2BC9">
            <w:pPr>
              <w:pStyle w:val="usnesenbod"/>
              <w:numPr>
                <w:ilvl w:val="0"/>
                <w:numId w:val="1"/>
              </w:numPr>
              <w:rPr>
                <w:rFonts w:ascii="Times New Roman" w:hAnsi="Times New Roman"/>
                <w:sz w:val="24"/>
              </w:rPr>
            </w:pPr>
            <w:bookmarkStart w:id="1" w:name="_Hlk152147921"/>
            <w:bookmarkEnd w:id="0"/>
            <w:r w:rsidRPr="00EC2BC9">
              <w:rPr>
                <w:rFonts w:ascii="Times New Roman" w:hAnsi="Times New Roman"/>
                <w:sz w:val="24"/>
              </w:rPr>
              <w:t>2/</w:t>
            </w:r>
            <w:r w:rsidR="00844622">
              <w:rPr>
                <w:rFonts w:ascii="Times New Roman" w:hAnsi="Times New Roman"/>
                <w:sz w:val="24"/>
              </w:rPr>
              <w:t>1</w:t>
            </w:r>
            <w:r w:rsidR="00A927E0">
              <w:rPr>
                <w:rFonts w:ascii="Times New Roman" w:hAnsi="Times New Roman"/>
                <w:sz w:val="24"/>
              </w:rPr>
              <w:t>1</w:t>
            </w:r>
            <w:r w:rsidRPr="00EC2BC9">
              <w:rPr>
                <w:rFonts w:ascii="Times New Roman" w:hAnsi="Times New Roman"/>
                <w:sz w:val="24"/>
              </w:rPr>
              <w:t>/ZMC/2</w:t>
            </w:r>
            <w:r w:rsidR="00844622"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7994" w:type="dxa"/>
            <w:vAlign w:val="bottom"/>
          </w:tcPr>
          <w:p w14:paraId="0EA4CD34" w14:textId="77777777" w:rsidR="00EC2BC9" w:rsidRPr="00EC2BC9" w:rsidRDefault="00EC2BC9" w:rsidP="00EC2BC9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C2BC9">
              <w:rPr>
                <w:rFonts w:ascii="Times New Roman" w:hAnsi="Times New Roman"/>
                <w:b/>
                <w:bCs/>
                <w:sz w:val="24"/>
              </w:rPr>
              <w:t>Volba ověřovatelů zápisu a zapisovatele.</w:t>
            </w:r>
          </w:p>
        </w:tc>
      </w:tr>
      <w:tr w:rsidR="00EC2BC9" w:rsidRPr="00EC2BC9" w14:paraId="5A7B57FE" w14:textId="77777777" w:rsidTr="00A23FAE">
        <w:trPr>
          <w:cantSplit/>
          <w:trHeight w:val="397"/>
        </w:trPr>
        <w:tc>
          <w:tcPr>
            <w:tcW w:w="9638" w:type="dxa"/>
            <w:gridSpan w:val="3"/>
            <w:vAlign w:val="bottom"/>
          </w:tcPr>
          <w:p w14:paraId="1D123F63" w14:textId="77777777" w:rsidR="00EC2BC9" w:rsidRPr="00EC2BC9" w:rsidRDefault="00EC2BC9" w:rsidP="00EC2BC9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EC2BC9">
              <w:rPr>
                <w:rFonts w:ascii="Times New Roman" w:hAnsi="Times New Roman"/>
                <w:b/>
                <w:bCs/>
                <w:sz w:val="24"/>
              </w:rPr>
              <w:t>Zastupitelstvo městské části Malé Hoštice</w:t>
            </w:r>
          </w:p>
          <w:p w14:paraId="601681B8" w14:textId="77777777" w:rsidR="00EC2BC9" w:rsidRPr="00EC2BC9" w:rsidRDefault="00EC2BC9" w:rsidP="00EC2BC9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</w:p>
        </w:tc>
      </w:tr>
      <w:tr w:rsidR="00EC2BC9" w:rsidRPr="00EC2BC9" w14:paraId="3E21C7D7" w14:textId="77777777" w:rsidTr="00A23FAE">
        <w:trPr>
          <w:cantSplit/>
          <w:trHeight w:val="712"/>
        </w:trPr>
        <w:tc>
          <w:tcPr>
            <w:tcW w:w="510" w:type="dxa"/>
          </w:tcPr>
          <w:p w14:paraId="48EB978B" w14:textId="77777777" w:rsidR="00EC2BC9" w:rsidRPr="00EC2BC9" w:rsidRDefault="00EC2BC9" w:rsidP="00EC2BC9">
            <w:pPr>
              <w:pStyle w:val="usnesenbuka"/>
              <w:rPr>
                <w:rFonts w:ascii="Times New Roman" w:hAnsi="Times New Roman"/>
                <w:sz w:val="24"/>
              </w:rPr>
            </w:pPr>
          </w:p>
        </w:tc>
        <w:tc>
          <w:tcPr>
            <w:tcW w:w="9128" w:type="dxa"/>
            <w:gridSpan w:val="2"/>
            <w:vAlign w:val="bottom"/>
          </w:tcPr>
          <w:p w14:paraId="11219B65" w14:textId="47D3FBDF" w:rsidR="00EC2BC9" w:rsidRPr="00EC2BC9" w:rsidRDefault="00EC2BC9" w:rsidP="007E5409">
            <w:pPr>
              <w:pStyle w:val="usnesenbuka"/>
              <w:ind w:hanging="1"/>
              <w:rPr>
                <w:rFonts w:ascii="Times New Roman" w:hAnsi="Times New Roman"/>
                <w:b/>
                <w:sz w:val="24"/>
              </w:rPr>
            </w:pPr>
            <w:r w:rsidRPr="00EC2BC9">
              <w:rPr>
                <w:rFonts w:ascii="Times New Roman" w:hAnsi="Times New Roman"/>
                <w:b/>
                <w:sz w:val="24"/>
              </w:rPr>
              <w:t>volí ověřovatelé zápisu z </w:t>
            </w:r>
            <w:r w:rsidR="00844622">
              <w:rPr>
                <w:rFonts w:ascii="Times New Roman" w:hAnsi="Times New Roman"/>
                <w:b/>
                <w:sz w:val="24"/>
              </w:rPr>
              <w:t>1</w:t>
            </w:r>
            <w:r w:rsidR="00A927E0">
              <w:rPr>
                <w:rFonts w:ascii="Times New Roman" w:hAnsi="Times New Roman"/>
                <w:b/>
                <w:sz w:val="24"/>
              </w:rPr>
              <w:t>1</w:t>
            </w:r>
            <w:r w:rsidRPr="00EC2BC9">
              <w:rPr>
                <w:rFonts w:ascii="Times New Roman" w:hAnsi="Times New Roman"/>
                <w:b/>
                <w:sz w:val="24"/>
              </w:rPr>
              <w:t xml:space="preserve">. zasedání zastupitelstva městské části konaného dne </w:t>
            </w:r>
            <w:r w:rsidR="00A927E0">
              <w:rPr>
                <w:rFonts w:ascii="Times New Roman" w:hAnsi="Times New Roman"/>
                <w:b/>
                <w:sz w:val="24"/>
              </w:rPr>
              <w:t>20</w:t>
            </w:r>
            <w:r w:rsidRPr="00EC2BC9">
              <w:rPr>
                <w:rFonts w:ascii="Times New Roman" w:hAnsi="Times New Roman"/>
                <w:b/>
                <w:sz w:val="24"/>
              </w:rPr>
              <w:t xml:space="preserve">. </w:t>
            </w:r>
            <w:r w:rsidR="00A927E0">
              <w:rPr>
                <w:rFonts w:ascii="Times New Roman" w:hAnsi="Times New Roman"/>
                <w:b/>
                <w:sz w:val="24"/>
              </w:rPr>
              <w:t>2</w:t>
            </w:r>
            <w:r w:rsidRPr="00EC2BC9">
              <w:rPr>
                <w:rFonts w:ascii="Times New Roman" w:hAnsi="Times New Roman"/>
                <w:b/>
                <w:sz w:val="24"/>
              </w:rPr>
              <w:t>. 202</w:t>
            </w:r>
            <w:r w:rsidR="00844622">
              <w:rPr>
                <w:rFonts w:ascii="Times New Roman" w:hAnsi="Times New Roman"/>
                <w:b/>
                <w:sz w:val="24"/>
              </w:rPr>
              <w:t>4</w:t>
            </w:r>
          </w:p>
          <w:p w14:paraId="51533ABF" w14:textId="7F18DD06" w:rsidR="00EC2BC9" w:rsidRPr="00EC2BC9" w:rsidRDefault="00EC2BC9" w:rsidP="00EC2BC9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C2BC9">
              <w:rPr>
                <w:rFonts w:ascii="Times New Roman" w:hAnsi="Times New Roman"/>
                <w:b/>
                <w:sz w:val="24"/>
              </w:rPr>
              <w:t xml:space="preserve">a) pana </w:t>
            </w:r>
            <w:r w:rsidR="00A927E0">
              <w:rPr>
                <w:rFonts w:ascii="Times New Roman" w:hAnsi="Times New Roman"/>
                <w:b/>
                <w:sz w:val="24"/>
              </w:rPr>
              <w:t>Mgr. Lukáše Kavana</w:t>
            </w:r>
          </w:p>
          <w:p w14:paraId="01018F0D" w14:textId="5CBF135F" w:rsidR="00EC2BC9" w:rsidRPr="00EC2BC9" w:rsidRDefault="00EC2BC9" w:rsidP="00EC2BC9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EC2BC9">
              <w:rPr>
                <w:rFonts w:ascii="Times New Roman" w:hAnsi="Times New Roman"/>
                <w:b/>
                <w:sz w:val="24"/>
              </w:rPr>
              <w:t>b) pan</w:t>
            </w:r>
            <w:r w:rsidR="00A927E0">
              <w:rPr>
                <w:rFonts w:ascii="Times New Roman" w:hAnsi="Times New Roman"/>
                <w:b/>
                <w:sz w:val="24"/>
              </w:rPr>
              <w:t xml:space="preserve">a Ing. Michaela </w:t>
            </w:r>
            <w:proofErr w:type="spellStart"/>
            <w:r w:rsidR="00A927E0">
              <w:rPr>
                <w:rFonts w:ascii="Times New Roman" w:hAnsi="Times New Roman"/>
                <w:b/>
                <w:sz w:val="24"/>
              </w:rPr>
              <w:t>Paveru</w:t>
            </w:r>
            <w:proofErr w:type="spellEnd"/>
          </w:p>
          <w:p w14:paraId="33D99B26" w14:textId="77777777" w:rsidR="00EC2BC9" w:rsidRPr="00EC2BC9" w:rsidRDefault="00EC2BC9" w:rsidP="00EC2BC9">
            <w:pPr>
              <w:pStyle w:val="usnesenbuka"/>
              <w:rPr>
                <w:rFonts w:ascii="Times New Roman" w:hAnsi="Times New Roman"/>
                <w:sz w:val="24"/>
              </w:rPr>
            </w:pPr>
          </w:p>
        </w:tc>
      </w:tr>
    </w:tbl>
    <w:p w14:paraId="30FC4994" w14:textId="0D2D6A3C" w:rsidR="00EC2BC9" w:rsidRDefault="00EC2BC9" w:rsidP="00EC2BC9">
      <w:pPr>
        <w:pStyle w:val="Zkladntextodsazen"/>
        <w:pBdr>
          <w:bottom w:val="single" w:sz="6" w:space="14" w:color="auto"/>
        </w:pBdr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EC2BC9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 w:rsidR="00A927E0">
        <w:rPr>
          <w:rFonts w:ascii="Times New Roman" w:hAnsi="Times New Roman" w:cs="Times New Roman"/>
          <w:sz w:val="24"/>
          <w:szCs w:val="24"/>
        </w:rPr>
        <w:t>6</w:t>
      </w:r>
      <w:r w:rsidRPr="00EC2BC9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EC2BC9">
        <w:rPr>
          <w:rFonts w:ascii="Times New Roman" w:hAnsi="Times New Roman" w:cs="Times New Roman"/>
          <w:sz w:val="24"/>
          <w:szCs w:val="24"/>
        </w:rPr>
        <w:tab/>
      </w:r>
      <w:r w:rsidR="00FD404D">
        <w:rPr>
          <w:rFonts w:ascii="Times New Roman" w:hAnsi="Times New Roman" w:cs="Times New Roman"/>
          <w:sz w:val="24"/>
          <w:szCs w:val="24"/>
        </w:rPr>
        <w:tab/>
      </w:r>
      <w:r w:rsidRPr="00EC2BC9">
        <w:rPr>
          <w:rFonts w:ascii="Times New Roman" w:hAnsi="Times New Roman" w:cs="Times New Roman"/>
          <w:sz w:val="24"/>
          <w:szCs w:val="24"/>
        </w:rPr>
        <w:t xml:space="preserve">Usnesení: </w:t>
      </w:r>
      <w:r w:rsidRPr="00EC2BC9">
        <w:rPr>
          <w:rFonts w:ascii="Times New Roman" w:hAnsi="Times New Roman" w:cs="Times New Roman"/>
          <w:b/>
          <w:sz w:val="24"/>
          <w:szCs w:val="24"/>
        </w:rPr>
        <w:t>PŘIJATO</w:t>
      </w:r>
    </w:p>
    <w:p w14:paraId="181E5D07" w14:textId="75FE3F94" w:rsidR="007E5409" w:rsidRPr="007E5409" w:rsidRDefault="007E5409" w:rsidP="007E5409">
      <w:pPr>
        <w:rPr>
          <w:rFonts w:ascii="Times New Roman" w:eastAsia="SimSun" w:hAnsi="Times New Roman"/>
          <w:b/>
          <w:bCs/>
          <w:kern w:val="2"/>
          <w:sz w:val="24"/>
          <w:lang w:eastAsia="ar-SA"/>
        </w:rPr>
      </w:pPr>
      <w:r w:rsidRPr="007E5409">
        <w:rPr>
          <w:rFonts w:ascii="Times New Roman" w:eastAsia="SimSun" w:hAnsi="Times New Roman"/>
          <w:b/>
          <w:bCs/>
          <w:kern w:val="2"/>
          <w:sz w:val="24"/>
          <w:lang w:eastAsia="ar-SA"/>
        </w:rPr>
        <w:t>3/1</w:t>
      </w:r>
      <w:r w:rsidR="002B0F2A">
        <w:rPr>
          <w:rFonts w:ascii="Times New Roman" w:eastAsia="SimSun" w:hAnsi="Times New Roman"/>
          <w:b/>
          <w:bCs/>
          <w:kern w:val="2"/>
          <w:sz w:val="24"/>
          <w:lang w:eastAsia="ar-SA"/>
        </w:rPr>
        <w:t>1</w:t>
      </w:r>
      <w:r w:rsidRPr="007E5409">
        <w:rPr>
          <w:rFonts w:ascii="Times New Roman" w:eastAsia="SimSun" w:hAnsi="Times New Roman"/>
          <w:b/>
          <w:bCs/>
          <w:kern w:val="2"/>
          <w:sz w:val="24"/>
          <w:lang w:eastAsia="ar-SA"/>
        </w:rPr>
        <w:t>/ZMC/24</w:t>
      </w:r>
      <w:r w:rsidRPr="007E5409">
        <w:rPr>
          <w:rFonts w:ascii="Times New Roman" w:eastAsia="SimSun" w:hAnsi="Times New Roman"/>
          <w:b/>
          <w:bCs/>
          <w:kern w:val="2"/>
          <w:sz w:val="24"/>
          <w:lang w:eastAsia="ar-SA"/>
        </w:rPr>
        <w:tab/>
      </w:r>
      <w:r w:rsidR="00602722">
        <w:rPr>
          <w:rFonts w:ascii="Times New Roman" w:eastAsia="SimSun" w:hAnsi="Times New Roman"/>
          <w:b/>
          <w:bCs/>
          <w:kern w:val="2"/>
          <w:sz w:val="24"/>
          <w:lang w:eastAsia="ar-SA"/>
        </w:rPr>
        <w:t xml:space="preserve">   </w:t>
      </w:r>
      <w:r w:rsidR="002B0F2A">
        <w:rPr>
          <w:rFonts w:ascii="Times New Roman" w:eastAsia="SimSun" w:hAnsi="Times New Roman"/>
          <w:b/>
          <w:bCs/>
          <w:kern w:val="2"/>
          <w:sz w:val="24"/>
          <w:lang w:eastAsia="ar-SA"/>
        </w:rPr>
        <w:t>Smlouvy.</w:t>
      </w:r>
    </w:p>
    <w:p w14:paraId="73E8C255" w14:textId="203EC47A" w:rsidR="007E5409" w:rsidRDefault="007E5409" w:rsidP="007E5409">
      <w:pPr>
        <w:rPr>
          <w:rFonts w:ascii="Times New Roman" w:hAnsi="Times New Roman"/>
          <w:b/>
          <w:bCs/>
          <w:sz w:val="24"/>
          <w:lang w:eastAsia="ar-SA"/>
        </w:rPr>
      </w:pPr>
      <w:r w:rsidRPr="007E5409">
        <w:rPr>
          <w:rFonts w:ascii="Times New Roman" w:hAnsi="Times New Roman"/>
          <w:b/>
          <w:bCs/>
          <w:sz w:val="24"/>
          <w:lang w:eastAsia="ar-SA"/>
        </w:rPr>
        <w:t>Zastupitelstvo městské části Malé Hoštice</w:t>
      </w:r>
    </w:p>
    <w:p w14:paraId="14A41FAF" w14:textId="77777777" w:rsidR="002B0F2A" w:rsidRDefault="002B0F2A" w:rsidP="007E5409">
      <w:pPr>
        <w:rPr>
          <w:rFonts w:ascii="Times New Roman" w:hAnsi="Times New Roman"/>
          <w:b/>
          <w:bCs/>
          <w:sz w:val="24"/>
          <w:lang w:eastAsia="ar-SA"/>
        </w:rPr>
      </w:pPr>
    </w:p>
    <w:p w14:paraId="4F084F5A" w14:textId="4751E62C" w:rsidR="007E5409" w:rsidRDefault="002B0F2A" w:rsidP="007E5409">
      <w:pPr>
        <w:rPr>
          <w:rFonts w:ascii="Times New Roman" w:hAnsi="Times New Roman"/>
          <w:b/>
          <w:bCs/>
          <w:sz w:val="24"/>
          <w:lang w:eastAsia="ar-SA"/>
        </w:rPr>
      </w:pPr>
      <w:r w:rsidRPr="002654BB">
        <w:rPr>
          <w:rFonts w:ascii="Times New Roman" w:hAnsi="Times New Roman"/>
          <w:b/>
          <w:sz w:val="24"/>
        </w:rPr>
        <w:t>smlouvy mezi městskou části Malé Hoštice a jednotlivými spolky a organizacemi pro rok 202</w:t>
      </w:r>
      <w:r>
        <w:rPr>
          <w:rFonts w:ascii="Times New Roman" w:hAnsi="Times New Roman"/>
          <w:b/>
          <w:sz w:val="24"/>
        </w:rPr>
        <w:t>4</w:t>
      </w:r>
      <w:r w:rsidRPr="002654BB">
        <w:rPr>
          <w:rFonts w:ascii="Times New Roman" w:hAnsi="Times New Roman"/>
          <w:b/>
          <w:sz w:val="24"/>
        </w:rPr>
        <w:t xml:space="preserve"> dle předložených příloh</w:t>
      </w:r>
      <w:r>
        <w:rPr>
          <w:rFonts w:ascii="Times New Roman" w:hAnsi="Times New Roman"/>
          <w:b/>
          <w:sz w:val="24"/>
        </w:rPr>
        <w:t>.</w:t>
      </w:r>
    </w:p>
    <w:p w14:paraId="67732C86" w14:textId="63A9DE45" w:rsidR="002A1095" w:rsidRPr="002A1095" w:rsidRDefault="002A1095" w:rsidP="002A1095">
      <w:pPr>
        <w:pStyle w:val="Odstavecseseznamem"/>
        <w:rPr>
          <w:rFonts w:ascii="Times New Roman" w:hAnsi="Times New Roman"/>
          <w:b/>
          <w:bCs/>
          <w:sz w:val="24"/>
          <w:lang w:eastAsia="ar-SA"/>
        </w:rPr>
      </w:pPr>
    </w:p>
    <w:bookmarkEnd w:id="1"/>
    <w:p w14:paraId="2A3AC9EE" w14:textId="678A706D" w:rsidR="002A1095" w:rsidRPr="005D5CB6" w:rsidRDefault="002A1095" w:rsidP="002A1095">
      <w:pPr>
        <w:pStyle w:val="Odstavecseseznamem"/>
        <w:ind w:left="0"/>
        <w:rPr>
          <w:rFonts w:ascii="Times New Roman" w:hAnsi="Times New Roman"/>
          <w:sz w:val="24"/>
          <w:u w:val="single"/>
          <w:lang w:eastAsia="ar-SA"/>
        </w:rPr>
      </w:pPr>
      <w:r w:rsidRPr="005D5CB6">
        <w:rPr>
          <w:rFonts w:ascii="Times New Roman" w:hAnsi="Times New Roman"/>
          <w:sz w:val="24"/>
          <w:u w:val="single"/>
          <w:lang w:eastAsia="ar-SA"/>
        </w:rPr>
        <w:t xml:space="preserve">Výsledek hlasování: Pro: </w:t>
      </w:r>
      <w:r w:rsidR="00904079">
        <w:rPr>
          <w:rFonts w:ascii="Times New Roman" w:hAnsi="Times New Roman"/>
          <w:sz w:val="24"/>
          <w:u w:val="single"/>
          <w:lang w:eastAsia="ar-SA"/>
        </w:rPr>
        <w:t>6</w:t>
      </w:r>
      <w:r w:rsidRPr="005D5CB6">
        <w:rPr>
          <w:rFonts w:ascii="Times New Roman" w:hAnsi="Times New Roman"/>
          <w:sz w:val="24"/>
          <w:u w:val="single"/>
          <w:lang w:eastAsia="ar-SA"/>
        </w:rPr>
        <w:t>, Proti: 0, Nehlasoval: 0, Zdržel se: 0</w:t>
      </w:r>
      <w:r w:rsidRPr="005D5CB6">
        <w:rPr>
          <w:rFonts w:ascii="Times New Roman" w:hAnsi="Times New Roman"/>
          <w:sz w:val="24"/>
          <w:u w:val="single"/>
          <w:lang w:eastAsia="ar-SA"/>
        </w:rPr>
        <w:tab/>
      </w:r>
      <w:r w:rsidRPr="005D5CB6">
        <w:rPr>
          <w:rFonts w:ascii="Times New Roman" w:hAnsi="Times New Roman"/>
          <w:sz w:val="24"/>
          <w:u w:val="single"/>
          <w:lang w:eastAsia="ar-SA"/>
        </w:rPr>
        <w:tab/>
      </w:r>
      <w:r w:rsidR="00AC1DA9">
        <w:rPr>
          <w:rFonts w:ascii="Times New Roman" w:hAnsi="Times New Roman"/>
          <w:sz w:val="24"/>
          <w:u w:val="single"/>
          <w:lang w:eastAsia="ar-SA"/>
        </w:rPr>
        <w:tab/>
      </w:r>
      <w:r w:rsidRPr="005D5CB6">
        <w:rPr>
          <w:rFonts w:ascii="Times New Roman" w:hAnsi="Times New Roman"/>
          <w:sz w:val="24"/>
          <w:u w:val="single"/>
          <w:lang w:eastAsia="ar-SA"/>
        </w:rPr>
        <w:t xml:space="preserve">Usnesení: </w:t>
      </w:r>
      <w:r w:rsidRPr="005D5CB6">
        <w:rPr>
          <w:rFonts w:ascii="Times New Roman" w:hAnsi="Times New Roman"/>
          <w:b/>
          <w:bCs/>
          <w:sz w:val="24"/>
          <w:u w:val="single"/>
          <w:lang w:eastAsia="ar-SA"/>
        </w:rPr>
        <w:t>PŘIJATO</w:t>
      </w:r>
    </w:p>
    <w:p w14:paraId="2CE20087" w14:textId="15CA1E95" w:rsidR="005D5CB6" w:rsidRDefault="00602722" w:rsidP="00182967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br/>
      </w:r>
      <w:r w:rsidR="005D5CB6" w:rsidRPr="005D5CB6">
        <w:rPr>
          <w:rFonts w:ascii="Times New Roman" w:hAnsi="Times New Roman"/>
          <w:b/>
          <w:bCs/>
          <w:sz w:val="24"/>
        </w:rPr>
        <w:t>4/1</w:t>
      </w:r>
      <w:r>
        <w:rPr>
          <w:rFonts w:ascii="Times New Roman" w:hAnsi="Times New Roman"/>
          <w:b/>
          <w:bCs/>
          <w:sz w:val="24"/>
        </w:rPr>
        <w:t>1</w:t>
      </w:r>
      <w:r w:rsidR="005D5CB6" w:rsidRPr="005D5CB6">
        <w:rPr>
          <w:rFonts w:ascii="Times New Roman" w:hAnsi="Times New Roman"/>
          <w:b/>
          <w:bCs/>
          <w:sz w:val="24"/>
        </w:rPr>
        <w:t>/ZMC/24</w:t>
      </w:r>
      <w:r w:rsidR="005D5CB6" w:rsidRPr="005D5CB6">
        <w:rPr>
          <w:rFonts w:ascii="Times New Roman" w:hAnsi="Times New Roman"/>
          <w:b/>
          <w:bCs/>
          <w:sz w:val="24"/>
        </w:rPr>
        <w:tab/>
      </w:r>
      <w:r>
        <w:rPr>
          <w:rFonts w:ascii="Times New Roman" w:hAnsi="Times New Roman"/>
          <w:b/>
          <w:bCs/>
          <w:sz w:val="24"/>
        </w:rPr>
        <w:t>Sociální fond</w:t>
      </w:r>
      <w:r w:rsidR="005D5CB6" w:rsidRPr="005D5CB6">
        <w:rPr>
          <w:rFonts w:ascii="Times New Roman" w:hAnsi="Times New Roman"/>
          <w:b/>
          <w:bCs/>
          <w:sz w:val="24"/>
        </w:rPr>
        <w:t>.</w:t>
      </w:r>
    </w:p>
    <w:p w14:paraId="1C9E1A93" w14:textId="77777777" w:rsidR="005D5CB6" w:rsidRDefault="005D5CB6" w:rsidP="005D5CB6">
      <w:pPr>
        <w:rPr>
          <w:rFonts w:ascii="Times New Roman" w:hAnsi="Times New Roman"/>
          <w:b/>
          <w:bCs/>
          <w:sz w:val="24"/>
          <w:lang w:eastAsia="ar-SA"/>
        </w:rPr>
      </w:pPr>
      <w:r w:rsidRPr="007E5409">
        <w:rPr>
          <w:rFonts w:ascii="Times New Roman" w:hAnsi="Times New Roman"/>
          <w:b/>
          <w:bCs/>
          <w:sz w:val="24"/>
          <w:lang w:eastAsia="ar-SA"/>
        </w:rPr>
        <w:t>Zastupitelstvo městské části Malé Hoštice</w:t>
      </w:r>
    </w:p>
    <w:p w14:paraId="2C8C1A41" w14:textId="77777777" w:rsidR="00602722" w:rsidRDefault="00602722" w:rsidP="005D5CB6">
      <w:pPr>
        <w:rPr>
          <w:rFonts w:ascii="Times New Roman" w:hAnsi="Times New Roman"/>
          <w:b/>
          <w:bCs/>
          <w:sz w:val="24"/>
          <w:lang w:eastAsia="ar-SA"/>
        </w:rPr>
      </w:pPr>
    </w:p>
    <w:p w14:paraId="054F0B8F" w14:textId="77777777" w:rsidR="00602722" w:rsidRDefault="00602722" w:rsidP="00602722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rozšíření benefitů pro zaměstnance p. Romana Sliže, který je zaměstnanec úřadu a má smlouvu na dobu neurčitou. Benefity budou poskytovány od 1. 4. 2024 z rozpočtu MČ Malé Hoštice:</w:t>
      </w:r>
    </w:p>
    <w:p w14:paraId="447B1C14" w14:textId="77777777" w:rsidR="00602722" w:rsidRDefault="00602722" w:rsidP="00602722">
      <w:pPr>
        <w:pStyle w:val="Odstavecseseznamem"/>
        <w:numPr>
          <w:ilvl w:val="0"/>
          <w:numId w:val="22"/>
        </w:numPr>
        <w:suppressAutoHyphens/>
        <w:spacing w:after="160" w:line="252" w:lineRule="auto"/>
        <w:jc w:val="both"/>
        <w:rPr>
          <w:rFonts w:ascii="Times New Roman" w:hAnsi="Times New Roman"/>
          <w:b/>
          <w:sz w:val="24"/>
        </w:rPr>
      </w:pPr>
      <w:r w:rsidRPr="008C01A5">
        <w:rPr>
          <w:rFonts w:ascii="Times New Roman" w:hAnsi="Times New Roman"/>
          <w:b/>
          <w:sz w:val="24"/>
        </w:rPr>
        <w:t xml:space="preserve">stravenek </w:t>
      </w:r>
      <w:r>
        <w:rPr>
          <w:rFonts w:ascii="Times New Roman" w:hAnsi="Times New Roman"/>
          <w:b/>
          <w:sz w:val="24"/>
        </w:rPr>
        <w:t xml:space="preserve">v hodnotě </w:t>
      </w:r>
      <w:r w:rsidRPr="008C01A5">
        <w:rPr>
          <w:rFonts w:ascii="Times New Roman" w:hAnsi="Times New Roman"/>
          <w:b/>
          <w:sz w:val="24"/>
        </w:rPr>
        <w:t>1</w:t>
      </w:r>
      <w:r>
        <w:rPr>
          <w:rFonts w:ascii="Times New Roman" w:hAnsi="Times New Roman"/>
          <w:b/>
          <w:sz w:val="24"/>
        </w:rPr>
        <w:t>2</w:t>
      </w:r>
      <w:r w:rsidRPr="008C01A5">
        <w:rPr>
          <w:rFonts w:ascii="Times New Roman" w:hAnsi="Times New Roman"/>
          <w:b/>
          <w:sz w:val="24"/>
        </w:rPr>
        <w:t xml:space="preserve">0 Kč, přičemž strávník se bude podílet částkou </w:t>
      </w:r>
      <w:r>
        <w:rPr>
          <w:rFonts w:ascii="Times New Roman" w:hAnsi="Times New Roman"/>
          <w:b/>
          <w:sz w:val="24"/>
        </w:rPr>
        <w:br/>
        <w:t>4</w:t>
      </w:r>
      <w:r w:rsidRPr="008C01A5">
        <w:rPr>
          <w:rFonts w:ascii="Times New Roman" w:hAnsi="Times New Roman"/>
          <w:b/>
          <w:sz w:val="24"/>
        </w:rPr>
        <w:t>0 Kč</w:t>
      </w:r>
    </w:p>
    <w:p w14:paraId="41F10EC5" w14:textId="77777777" w:rsidR="00602722" w:rsidRPr="008C01A5" w:rsidRDefault="00602722" w:rsidP="00602722">
      <w:pPr>
        <w:pStyle w:val="Odstavecseseznamem"/>
        <w:numPr>
          <w:ilvl w:val="0"/>
          <w:numId w:val="22"/>
        </w:numPr>
        <w:suppressAutoHyphens/>
        <w:spacing w:after="160" w:line="252" w:lineRule="auto"/>
        <w:jc w:val="both"/>
        <w:rPr>
          <w:rFonts w:ascii="Times New Roman" w:hAnsi="Times New Roman"/>
          <w:b/>
          <w:sz w:val="24"/>
        </w:rPr>
      </w:pPr>
      <w:r w:rsidRPr="008C01A5">
        <w:rPr>
          <w:rFonts w:ascii="Times New Roman" w:hAnsi="Times New Roman"/>
          <w:b/>
          <w:sz w:val="24"/>
        </w:rPr>
        <w:t>příspěvek</w:t>
      </w:r>
      <w:r>
        <w:rPr>
          <w:rFonts w:ascii="Times New Roman" w:hAnsi="Times New Roman"/>
          <w:b/>
          <w:sz w:val="24"/>
        </w:rPr>
        <w:t xml:space="preserve"> 400 </w:t>
      </w:r>
      <w:r w:rsidRPr="008C01A5">
        <w:rPr>
          <w:rFonts w:ascii="Times New Roman" w:hAnsi="Times New Roman"/>
          <w:b/>
          <w:sz w:val="24"/>
        </w:rPr>
        <w:t>Kč měsíčně na penzijní připojištění</w:t>
      </w:r>
    </w:p>
    <w:p w14:paraId="57D07DCC" w14:textId="77777777" w:rsidR="00602722" w:rsidRPr="00123161" w:rsidRDefault="00602722" w:rsidP="00602722">
      <w:pPr>
        <w:pStyle w:val="Odstavecseseznamem"/>
        <w:numPr>
          <w:ilvl w:val="0"/>
          <w:numId w:val="22"/>
        </w:numPr>
        <w:suppressAutoHyphens/>
        <w:spacing w:after="160" w:line="252" w:lineRule="auto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příspěvek do </w:t>
      </w:r>
      <w:proofErr w:type="spellStart"/>
      <w:r>
        <w:rPr>
          <w:rFonts w:ascii="Times New Roman" w:hAnsi="Times New Roman"/>
          <w:b/>
          <w:sz w:val="24"/>
        </w:rPr>
        <w:t>Cafeterie</w:t>
      </w:r>
      <w:proofErr w:type="spellEnd"/>
      <w:r>
        <w:rPr>
          <w:rFonts w:ascii="Times New Roman" w:hAnsi="Times New Roman"/>
          <w:b/>
          <w:sz w:val="24"/>
        </w:rPr>
        <w:t xml:space="preserve"> systému </w:t>
      </w:r>
    </w:p>
    <w:p w14:paraId="4B6BCD64" w14:textId="77777777" w:rsidR="005D5CB6" w:rsidRDefault="005D5CB6" w:rsidP="005D5CB6">
      <w:pPr>
        <w:pStyle w:val="usnesenbuka"/>
        <w:ind w:left="709"/>
        <w:rPr>
          <w:rFonts w:ascii="Times New Roman" w:hAnsi="Times New Roman"/>
          <w:b/>
          <w:sz w:val="24"/>
        </w:rPr>
      </w:pPr>
    </w:p>
    <w:p w14:paraId="7934C246" w14:textId="3964B542" w:rsidR="005D5CB6" w:rsidRPr="005D5CB6" w:rsidRDefault="005D5CB6" w:rsidP="005D5CB6">
      <w:pPr>
        <w:pStyle w:val="Odstavecseseznamem"/>
        <w:ind w:left="0"/>
        <w:rPr>
          <w:rFonts w:ascii="Times New Roman" w:hAnsi="Times New Roman"/>
          <w:sz w:val="24"/>
          <w:u w:val="single"/>
          <w:lang w:eastAsia="ar-SA"/>
        </w:rPr>
      </w:pPr>
      <w:r w:rsidRPr="005D5CB6">
        <w:rPr>
          <w:rFonts w:ascii="Times New Roman" w:hAnsi="Times New Roman"/>
          <w:sz w:val="24"/>
          <w:u w:val="single"/>
          <w:lang w:eastAsia="ar-SA"/>
        </w:rPr>
        <w:t>Výsledek hlasování</w:t>
      </w:r>
      <w:r w:rsidR="00AC1DA9">
        <w:rPr>
          <w:rFonts w:ascii="Times New Roman" w:hAnsi="Times New Roman"/>
          <w:sz w:val="24"/>
          <w:u w:val="single"/>
          <w:lang w:eastAsia="ar-SA"/>
        </w:rPr>
        <w:t xml:space="preserve"> a) b) c)</w:t>
      </w:r>
      <w:r w:rsidRPr="005D5CB6">
        <w:rPr>
          <w:rFonts w:ascii="Times New Roman" w:hAnsi="Times New Roman"/>
          <w:sz w:val="24"/>
          <w:u w:val="single"/>
          <w:lang w:eastAsia="ar-SA"/>
        </w:rPr>
        <w:t xml:space="preserve">: Pro: </w:t>
      </w:r>
      <w:r w:rsidR="00602722">
        <w:rPr>
          <w:rFonts w:ascii="Times New Roman" w:hAnsi="Times New Roman"/>
          <w:sz w:val="24"/>
          <w:u w:val="single"/>
          <w:lang w:eastAsia="ar-SA"/>
        </w:rPr>
        <w:t>6</w:t>
      </w:r>
      <w:r w:rsidRPr="005D5CB6">
        <w:rPr>
          <w:rFonts w:ascii="Times New Roman" w:hAnsi="Times New Roman"/>
          <w:sz w:val="24"/>
          <w:u w:val="single"/>
          <w:lang w:eastAsia="ar-SA"/>
        </w:rPr>
        <w:t>, Proti: 0, Nehlasoval: 0, Zdržel se: 0</w:t>
      </w:r>
      <w:r w:rsidRPr="005D5CB6">
        <w:rPr>
          <w:rFonts w:ascii="Times New Roman" w:hAnsi="Times New Roman"/>
          <w:sz w:val="24"/>
          <w:u w:val="single"/>
          <w:lang w:eastAsia="ar-SA"/>
        </w:rPr>
        <w:tab/>
      </w:r>
      <w:r w:rsidRPr="005D5CB6">
        <w:rPr>
          <w:rFonts w:ascii="Times New Roman" w:hAnsi="Times New Roman"/>
          <w:sz w:val="24"/>
          <w:u w:val="single"/>
          <w:lang w:eastAsia="ar-SA"/>
        </w:rPr>
        <w:tab/>
        <w:t xml:space="preserve">Usnesení: </w:t>
      </w:r>
      <w:r w:rsidRPr="005D5CB6">
        <w:rPr>
          <w:rFonts w:ascii="Times New Roman" w:hAnsi="Times New Roman"/>
          <w:b/>
          <w:bCs/>
          <w:sz w:val="24"/>
          <w:u w:val="single"/>
          <w:lang w:eastAsia="ar-SA"/>
        </w:rPr>
        <w:t>PŘIJATO</w:t>
      </w:r>
    </w:p>
    <w:p w14:paraId="3B02E5C0" w14:textId="77777777" w:rsidR="005D5CB6" w:rsidRDefault="005D5CB6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p w14:paraId="280D44E7" w14:textId="77777777" w:rsidR="00602722" w:rsidRDefault="00602722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p w14:paraId="7D0D2D0C" w14:textId="77777777" w:rsidR="00602722" w:rsidRDefault="00602722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p w14:paraId="1D2B24C5" w14:textId="77777777" w:rsidR="00602722" w:rsidRDefault="00602722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p w14:paraId="5D848BAE" w14:textId="77777777" w:rsidR="00602722" w:rsidRDefault="00602722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p w14:paraId="767EC95B" w14:textId="230B571F" w:rsidR="00602722" w:rsidRDefault="00602722" w:rsidP="00602722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lastRenderedPageBreak/>
        <w:t>5</w:t>
      </w:r>
      <w:r w:rsidRPr="005D5CB6">
        <w:rPr>
          <w:rFonts w:ascii="Times New Roman" w:hAnsi="Times New Roman"/>
          <w:b/>
          <w:bCs/>
          <w:sz w:val="24"/>
        </w:rPr>
        <w:t>/1</w:t>
      </w:r>
      <w:r>
        <w:rPr>
          <w:rFonts w:ascii="Times New Roman" w:hAnsi="Times New Roman"/>
          <w:b/>
          <w:bCs/>
          <w:sz w:val="24"/>
        </w:rPr>
        <w:t>1</w:t>
      </w:r>
      <w:r w:rsidRPr="005D5CB6">
        <w:rPr>
          <w:rFonts w:ascii="Times New Roman" w:hAnsi="Times New Roman"/>
          <w:b/>
          <w:bCs/>
          <w:sz w:val="24"/>
        </w:rPr>
        <w:t>/ZMC/24</w:t>
      </w:r>
      <w:r w:rsidRPr="005D5CB6">
        <w:rPr>
          <w:rFonts w:ascii="Times New Roman" w:hAnsi="Times New Roman"/>
          <w:b/>
          <w:bCs/>
          <w:sz w:val="24"/>
        </w:rPr>
        <w:tab/>
      </w:r>
      <w:r>
        <w:rPr>
          <w:rFonts w:ascii="Times New Roman" w:hAnsi="Times New Roman"/>
          <w:b/>
          <w:bCs/>
          <w:sz w:val="24"/>
        </w:rPr>
        <w:t>Zpráva o činnosti</w:t>
      </w:r>
      <w:r w:rsidRPr="005D5CB6">
        <w:rPr>
          <w:rFonts w:ascii="Times New Roman" w:hAnsi="Times New Roman"/>
          <w:b/>
          <w:bCs/>
          <w:sz w:val="24"/>
        </w:rPr>
        <w:t>.</w:t>
      </w:r>
    </w:p>
    <w:p w14:paraId="78FF97B3" w14:textId="04001D90" w:rsidR="00602722" w:rsidRDefault="00602722" w:rsidP="00602722">
      <w:pPr>
        <w:rPr>
          <w:rFonts w:ascii="Times New Roman" w:hAnsi="Times New Roman"/>
          <w:b/>
          <w:bCs/>
          <w:sz w:val="24"/>
          <w:lang w:eastAsia="ar-SA"/>
        </w:rPr>
      </w:pPr>
      <w:r w:rsidRPr="007E5409">
        <w:rPr>
          <w:rFonts w:ascii="Times New Roman" w:hAnsi="Times New Roman"/>
          <w:b/>
          <w:bCs/>
          <w:sz w:val="24"/>
          <w:lang w:eastAsia="ar-SA"/>
        </w:rPr>
        <w:t>Zastupitelstvo městské části Malé Hoštice</w:t>
      </w:r>
      <w:r>
        <w:rPr>
          <w:rFonts w:ascii="Times New Roman" w:hAnsi="Times New Roman"/>
          <w:b/>
          <w:bCs/>
          <w:sz w:val="24"/>
          <w:lang w:eastAsia="ar-SA"/>
        </w:rPr>
        <w:t xml:space="preserve"> bere na vědomí</w:t>
      </w:r>
    </w:p>
    <w:p w14:paraId="006BA0BF" w14:textId="77777777" w:rsidR="00602722" w:rsidRDefault="00602722" w:rsidP="00602722">
      <w:pPr>
        <w:rPr>
          <w:rFonts w:ascii="Times New Roman" w:hAnsi="Times New Roman"/>
          <w:b/>
          <w:bCs/>
          <w:sz w:val="24"/>
          <w:lang w:eastAsia="ar-SA"/>
        </w:rPr>
      </w:pPr>
    </w:p>
    <w:p w14:paraId="3C027676" w14:textId="694FF80D" w:rsidR="00602722" w:rsidRDefault="00602722" w:rsidP="00602722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</w:rPr>
        <w:t>zprávu o činnosti ZMČ Malé Hoštice k 20. 2. 2024</w:t>
      </w:r>
    </w:p>
    <w:p w14:paraId="458753C0" w14:textId="77777777" w:rsidR="00602722" w:rsidRDefault="00602722" w:rsidP="00602722">
      <w:pPr>
        <w:pStyle w:val="usnesenbuka"/>
        <w:ind w:left="709"/>
        <w:rPr>
          <w:rFonts w:ascii="Times New Roman" w:hAnsi="Times New Roman"/>
          <w:b/>
          <w:sz w:val="24"/>
        </w:rPr>
      </w:pPr>
    </w:p>
    <w:p w14:paraId="73A4CB9B" w14:textId="77777777" w:rsidR="00602722" w:rsidRPr="005D5CB6" w:rsidRDefault="00602722" w:rsidP="00602722">
      <w:pPr>
        <w:pStyle w:val="Odstavecseseznamem"/>
        <w:ind w:left="0"/>
        <w:rPr>
          <w:rFonts w:ascii="Times New Roman" w:hAnsi="Times New Roman"/>
          <w:sz w:val="24"/>
          <w:u w:val="single"/>
          <w:lang w:eastAsia="ar-SA"/>
        </w:rPr>
      </w:pPr>
      <w:r w:rsidRPr="005D5CB6">
        <w:rPr>
          <w:rFonts w:ascii="Times New Roman" w:hAnsi="Times New Roman"/>
          <w:sz w:val="24"/>
          <w:u w:val="single"/>
          <w:lang w:eastAsia="ar-SA"/>
        </w:rPr>
        <w:t xml:space="preserve">Výsledek hlasování: Pro: </w:t>
      </w:r>
      <w:r>
        <w:rPr>
          <w:rFonts w:ascii="Times New Roman" w:hAnsi="Times New Roman"/>
          <w:sz w:val="24"/>
          <w:u w:val="single"/>
          <w:lang w:eastAsia="ar-SA"/>
        </w:rPr>
        <w:t>6</w:t>
      </w:r>
      <w:r w:rsidRPr="005D5CB6">
        <w:rPr>
          <w:rFonts w:ascii="Times New Roman" w:hAnsi="Times New Roman"/>
          <w:sz w:val="24"/>
          <w:u w:val="single"/>
          <w:lang w:eastAsia="ar-SA"/>
        </w:rPr>
        <w:t>, Proti: 0, Nehlasoval: 0, Zdržel se: 0</w:t>
      </w:r>
      <w:r w:rsidRPr="005D5CB6">
        <w:rPr>
          <w:rFonts w:ascii="Times New Roman" w:hAnsi="Times New Roman"/>
          <w:sz w:val="24"/>
          <w:u w:val="single"/>
          <w:lang w:eastAsia="ar-SA"/>
        </w:rPr>
        <w:tab/>
      </w:r>
      <w:r w:rsidRPr="005D5CB6">
        <w:rPr>
          <w:rFonts w:ascii="Times New Roman" w:hAnsi="Times New Roman"/>
          <w:sz w:val="24"/>
          <w:u w:val="single"/>
          <w:lang w:eastAsia="ar-SA"/>
        </w:rPr>
        <w:tab/>
      </w:r>
      <w:r>
        <w:rPr>
          <w:rFonts w:ascii="Times New Roman" w:hAnsi="Times New Roman"/>
          <w:sz w:val="24"/>
          <w:u w:val="single"/>
          <w:lang w:eastAsia="ar-SA"/>
        </w:rPr>
        <w:tab/>
      </w:r>
      <w:r w:rsidRPr="005D5CB6">
        <w:rPr>
          <w:rFonts w:ascii="Times New Roman" w:hAnsi="Times New Roman"/>
          <w:sz w:val="24"/>
          <w:u w:val="single"/>
          <w:lang w:eastAsia="ar-SA"/>
        </w:rPr>
        <w:t xml:space="preserve">Usnesení: </w:t>
      </w:r>
      <w:r w:rsidRPr="005D5CB6">
        <w:rPr>
          <w:rFonts w:ascii="Times New Roman" w:hAnsi="Times New Roman"/>
          <w:b/>
          <w:bCs/>
          <w:sz w:val="24"/>
          <w:u w:val="single"/>
          <w:lang w:eastAsia="ar-SA"/>
        </w:rPr>
        <w:t>PŘIJATO</w:t>
      </w:r>
    </w:p>
    <w:p w14:paraId="5A5CE77F" w14:textId="77777777" w:rsidR="005D5CB6" w:rsidRDefault="005D5CB6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tbl>
      <w:tblPr>
        <w:tblStyle w:val="Mkatabulky"/>
        <w:tblpPr w:leftFromText="141" w:rightFromText="141" w:vertAnchor="text" w:horzAnchor="margin" w:tblpXSpec="center" w:tblpY="303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1134"/>
        <w:gridCol w:w="3402"/>
      </w:tblGrid>
      <w:tr w:rsidR="005D5CB6" w:rsidRPr="00EC2BC9" w14:paraId="5F147843" w14:textId="77777777" w:rsidTr="005D5CB6"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3739F267" w14:textId="77777777" w:rsidR="005D5CB6" w:rsidRPr="00EC2BC9" w:rsidRDefault="005D5CB6" w:rsidP="005D5CB6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  <w:r w:rsidRPr="00EC2BC9">
              <w:rPr>
                <w:rFonts w:ascii="Times New Roman" w:hAnsi="Times New Roman"/>
                <w:sz w:val="24"/>
              </w:rPr>
              <w:t>Mgr. Miroslava Konečná v. r.</w:t>
            </w:r>
          </w:p>
          <w:p w14:paraId="45152C4A" w14:textId="77777777" w:rsidR="005D5CB6" w:rsidRPr="00EC2BC9" w:rsidRDefault="005D5CB6" w:rsidP="005D5CB6">
            <w:pPr>
              <w:jc w:val="both"/>
              <w:rPr>
                <w:rFonts w:ascii="Times New Roman" w:hAnsi="Times New Roman"/>
                <w:sz w:val="24"/>
              </w:rPr>
            </w:pPr>
            <w:r w:rsidRPr="00EC2BC9">
              <w:rPr>
                <w:rFonts w:ascii="Times New Roman" w:hAnsi="Times New Roman"/>
                <w:sz w:val="24"/>
              </w:rPr>
              <w:t>starostka MČ Malé Hoštice</w:t>
            </w:r>
          </w:p>
        </w:tc>
        <w:tc>
          <w:tcPr>
            <w:tcW w:w="1134" w:type="dxa"/>
          </w:tcPr>
          <w:p w14:paraId="5850E8AD" w14:textId="77777777" w:rsidR="005D5CB6" w:rsidRPr="00EC2BC9" w:rsidRDefault="005D5CB6" w:rsidP="005D5CB6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32FB0DDD" w14:textId="77777777" w:rsidR="005D5CB6" w:rsidRPr="00EC2BC9" w:rsidRDefault="005D5CB6" w:rsidP="005D5CB6">
            <w:pPr>
              <w:spacing w:before="60"/>
              <w:jc w:val="both"/>
              <w:rPr>
                <w:rFonts w:ascii="Times New Roman" w:hAnsi="Times New Roman"/>
                <w:sz w:val="24"/>
              </w:rPr>
            </w:pPr>
            <w:r w:rsidRPr="00EC2BC9">
              <w:rPr>
                <w:rFonts w:ascii="Times New Roman" w:hAnsi="Times New Roman"/>
                <w:sz w:val="24"/>
              </w:rPr>
              <w:t>Břetislav Schaffartzik v. r.</w:t>
            </w:r>
          </w:p>
          <w:p w14:paraId="644FA908" w14:textId="77777777" w:rsidR="005D5CB6" w:rsidRPr="00EC2BC9" w:rsidRDefault="005D5CB6" w:rsidP="005D5CB6">
            <w:pPr>
              <w:jc w:val="both"/>
              <w:rPr>
                <w:rFonts w:ascii="Times New Roman" w:hAnsi="Times New Roman"/>
                <w:sz w:val="24"/>
              </w:rPr>
            </w:pPr>
            <w:r w:rsidRPr="00EC2BC9">
              <w:rPr>
                <w:rFonts w:ascii="Times New Roman" w:hAnsi="Times New Roman"/>
                <w:sz w:val="24"/>
              </w:rPr>
              <w:t>místostarosta MČ Malé Hoštice</w:t>
            </w:r>
          </w:p>
        </w:tc>
      </w:tr>
    </w:tbl>
    <w:p w14:paraId="16F39E9A" w14:textId="77777777" w:rsidR="005D5CB6" w:rsidRPr="005D5CB6" w:rsidRDefault="005D5CB6" w:rsidP="005D5CB6">
      <w:pPr>
        <w:pStyle w:val="usnesenbuka"/>
        <w:ind w:left="709"/>
        <w:rPr>
          <w:rFonts w:ascii="Times New Roman" w:hAnsi="Times New Roman"/>
          <w:b/>
          <w:bCs/>
          <w:sz w:val="24"/>
        </w:rPr>
      </w:pPr>
    </w:p>
    <w:sectPr w:rsidR="005D5CB6" w:rsidRPr="005D5CB6" w:rsidSect="00A27E7D">
      <w:headerReference w:type="default" r:id="rId8"/>
      <w:headerReference w:type="first" r:id="rId9"/>
      <w:pgSz w:w="11906" w:h="16838"/>
      <w:pgMar w:top="567" w:right="707" w:bottom="284" w:left="1134" w:header="850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016F1" w14:textId="77777777" w:rsidR="00A27E7D" w:rsidRDefault="00A27E7D" w:rsidP="008D4980">
      <w:r>
        <w:separator/>
      </w:r>
    </w:p>
  </w:endnote>
  <w:endnote w:type="continuationSeparator" w:id="0">
    <w:p w14:paraId="665458D4" w14:textId="77777777" w:rsidR="00A27E7D" w:rsidRDefault="00A27E7D" w:rsidP="008D49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7E26A7" w14:textId="77777777" w:rsidR="00A27E7D" w:rsidRDefault="00A27E7D" w:rsidP="008D4980">
      <w:r>
        <w:separator/>
      </w:r>
    </w:p>
  </w:footnote>
  <w:footnote w:type="continuationSeparator" w:id="0">
    <w:p w14:paraId="209E9586" w14:textId="77777777" w:rsidR="00A27E7D" w:rsidRDefault="00A27E7D" w:rsidP="008D49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A3C03" w14:textId="77777777" w:rsidR="008D4980" w:rsidRPr="00D45DF5" w:rsidRDefault="008D4980" w:rsidP="00CD442A">
    <w:pPr>
      <w:pStyle w:val="Zhlav"/>
      <w:pBdr>
        <w:bottom w:val="none" w:sz="0" w:space="0" w:color="auto"/>
      </w:pBdr>
      <w:spacing w:before="0" w:after="0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B1A37" w14:textId="77777777" w:rsidR="00960510" w:rsidRPr="00DA4AC7" w:rsidRDefault="00FB4BAA" w:rsidP="00960510">
    <w:pPr>
      <w:pStyle w:val="Zhlav"/>
      <w:spacing w:before="120" w:after="120"/>
      <w:rPr>
        <w:rFonts w:ascii="Arial" w:hAnsi="Arial" w:cs="Arial"/>
        <w:spacing w:val="40"/>
        <w:sz w:val="38"/>
        <w:szCs w:val="38"/>
      </w:rPr>
    </w:pPr>
    <w:r>
      <w:rPr>
        <w:rFonts w:ascii="Arial" w:hAnsi="Arial" w:cs="Arial"/>
        <w:spacing w:val="40"/>
        <w:sz w:val="38"/>
        <w:szCs w:val="38"/>
      </w:rPr>
      <w:drawing>
        <wp:anchor distT="0" distB="0" distL="114300" distR="114300" simplePos="0" relativeHeight="251659264" behindDoc="1" locked="0" layoutInCell="1" allowOverlap="1" wp14:anchorId="2068FA1F" wp14:editId="76503BBE">
          <wp:simplePos x="0" y="0"/>
          <wp:positionH relativeFrom="margin">
            <wp:align>right</wp:align>
          </wp:positionH>
          <wp:positionV relativeFrom="paragraph">
            <wp:posOffset>32329</wp:posOffset>
          </wp:positionV>
          <wp:extent cx="889200" cy="1004400"/>
          <wp:effectExtent l="0" t="0" r="6350" b="5715"/>
          <wp:wrapNone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znak Malé Hoštice_barv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89200" cy="100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2C9C" w:rsidRPr="00DA4AC7">
      <w:rPr>
        <w:rFonts w:ascii="Arial" w:hAnsi="Arial" w:cs="Arial"/>
        <w:spacing w:val="40"/>
        <w:sz w:val="38"/>
        <w:szCs w:val="38"/>
      </w:rPr>
      <w:t>STATUTÁRNÍ</w:t>
    </w:r>
    <w:r w:rsidR="00B10DD8" w:rsidRPr="00DA4AC7">
      <w:rPr>
        <w:rFonts w:ascii="Arial" w:hAnsi="Arial" w:cs="Arial"/>
        <w:spacing w:val="40"/>
        <w:sz w:val="38"/>
        <w:szCs w:val="38"/>
      </w:rPr>
      <w:t xml:space="preserve"> MĚST</w:t>
    </w:r>
    <w:r w:rsidR="00052C9C" w:rsidRPr="00DA4AC7">
      <w:rPr>
        <w:rFonts w:ascii="Arial" w:hAnsi="Arial" w:cs="Arial"/>
        <w:spacing w:val="40"/>
        <w:sz w:val="38"/>
        <w:szCs w:val="38"/>
      </w:rPr>
      <w:t>o</w:t>
    </w:r>
    <w:r w:rsidR="00B10DD8" w:rsidRPr="00DA4AC7">
      <w:rPr>
        <w:rFonts w:ascii="Arial" w:hAnsi="Arial" w:cs="Arial"/>
        <w:spacing w:val="40"/>
        <w:sz w:val="38"/>
        <w:szCs w:val="38"/>
      </w:rPr>
      <w:t xml:space="preserve"> OPAVA</w:t>
    </w:r>
  </w:p>
  <w:p w14:paraId="771964E0" w14:textId="77777777" w:rsidR="008D4980" w:rsidRPr="00DA4AC7" w:rsidRDefault="00B10DD8" w:rsidP="00960510">
    <w:pPr>
      <w:pStyle w:val="Zhlav"/>
      <w:spacing w:before="120" w:after="120"/>
      <w:rPr>
        <w:rFonts w:ascii="Arial" w:hAnsi="Arial" w:cs="Arial"/>
        <w:spacing w:val="40"/>
        <w:sz w:val="38"/>
        <w:szCs w:val="38"/>
      </w:rPr>
    </w:pPr>
    <w:r w:rsidRPr="00DA4AC7">
      <w:rPr>
        <w:rFonts w:ascii="Arial" w:hAnsi="Arial" w:cs="Arial"/>
        <w:spacing w:val="40"/>
        <w:sz w:val="38"/>
        <w:szCs w:val="38"/>
      </w:rPr>
      <w:t>ZASTUPITELSTVO</w:t>
    </w:r>
  </w:p>
  <w:p w14:paraId="243FEEB8" w14:textId="77777777" w:rsidR="00B018F4" w:rsidRPr="00DB7917" w:rsidRDefault="005564A1" w:rsidP="002E724E">
    <w:pPr>
      <w:pStyle w:val="Zhlav"/>
      <w:spacing w:before="120" w:after="120"/>
      <w:jc w:val="left"/>
      <w:rPr>
        <w:rFonts w:ascii="Arial" w:hAnsi="Arial" w:cs="Arial"/>
        <w:spacing w:val="36"/>
        <w:sz w:val="36"/>
        <w:szCs w:val="36"/>
      </w:rPr>
    </w:pPr>
    <w:r>
      <w:rPr>
        <w:rFonts w:ascii="Arial" w:hAnsi="Arial" w:cs="Arial"/>
        <w:spacing w:val="36"/>
        <w:sz w:val="38"/>
        <w:szCs w:val="38"/>
      </w:rPr>
      <w:t xml:space="preserve">MĚSTSKÉ </w:t>
    </w:r>
    <w:r w:rsidR="00B10DD8" w:rsidRPr="00DB7917">
      <w:rPr>
        <w:rFonts w:ascii="Arial" w:hAnsi="Arial" w:cs="Arial"/>
        <w:spacing w:val="36"/>
        <w:sz w:val="38"/>
        <w:szCs w:val="38"/>
      </w:rPr>
      <w:t xml:space="preserve">ČÁSTI </w:t>
    </w:r>
    <w:r w:rsidR="00DB7917" w:rsidRPr="00DB7917">
      <w:rPr>
        <w:rFonts w:ascii="Arial" w:hAnsi="Arial" w:cs="Arial"/>
        <w:spacing w:val="36"/>
        <w:sz w:val="38"/>
        <w:szCs w:val="38"/>
      </w:rPr>
      <w:t>malé hoštice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1440F"/>
    <w:multiLevelType w:val="hybridMultilevel"/>
    <w:tmpl w:val="3132AC6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23FEF"/>
    <w:multiLevelType w:val="hybridMultilevel"/>
    <w:tmpl w:val="83642CB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FC37A3"/>
    <w:multiLevelType w:val="hybridMultilevel"/>
    <w:tmpl w:val="10C251A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884A27"/>
    <w:multiLevelType w:val="hybridMultilevel"/>
    <w:tmpl w:val="AEF2FA2A"/>
    <w:lvl w:ilvl="0" w:tplc="7A6016F8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7A32C26"/>
    <w:multiLevelType w:val="hybridMultilevel"/>
    <w:tmpl w:val="A6B4F58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3F5CB7"/>
    <w:multiLevelType w:val="hybridMultilevel"/>
    <w:tmpl w:val="6D3896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C03B59"/>
    <w:multiLevelType w:val="hybridMultilevel"/>
    <w:tmpl w:val="039845D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1786A"/>
    <w:multiLevelType w:val="hybridMultilevel"/>
    <w:tmpl w:val="C5CE18E2"/>
    <w:lvl w:ilvl="0" w:tplc="4F62CBA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672FA1"/>
    <w:multiLevelType w:val="hybridMultilevel"/>
    <w:tmpl w:val="B4FCA456"/>
    <w:lvl w:ilvl="0" w:tplc="040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520F0E"/>
    <w:multiLevelType w:val="hybridMultilevel"/>
    <w:tmpl w:val="1A8CE416"/>
    <w:lvl w:ilvl="0" w:tplc="CD1C442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76454B"/>
    <w:multiLevelType w:val="multilevel"/>
    <w:tmpl w:val="44E0A664"/>
    <w:numStyleLink w:val="plohyseznam"/>
  </w:abstractNum>
  <w:abstractNum w:abstractNumId="11" w15:restartNumberingAfterBreak="0">
    <w:nsid w:val="27D37304"/>
    <w:multiLevelType w:val="hybridMultilevel"/>
    <w:tmpl w:val="8778918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2D62D4"/>
    <w:multiLevelType w:val="hybridMultilevel"/>
    <w:tmpl w:val="4EAEC828"/>
    <w:lvl w:ilvl="0" w:tplc="3DD8FAB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AC4536"/>
    <w:multiLevelType w:val="hybridMultilevel"/>
    <w:tmpl w:val="DC36C766"/>
    <w:lvl w:ilvl="0" w:tplc="AF9447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E21518"/>
    <w:multiLevelType w:val="hybridMultilevel"/>
    <w:tmpl w:val="47EEE8C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587A49"/>
    <w:multiLevelType w:val="hybridMultilevel"/>
    <w:tmpl w:val="18B2B0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B13BC9"/>
    <w:multiLevelType w:val="hybridMultilevel"/>
    <w:tmpl w:val="5618319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717B2F"/>
    <w:multiLevelType w:val="hybridMultilevel"/>
    <w:tmpl w:val="4858EE2A"/>
    <w:lvl w:ilvl="0" w:tplc="70169DD8">
      <w:start w:val="1"/>
      <w:numFmt w:val="lowerLetter"/>
      <w:lvlText w:val="%1)"/>
      <w:lvlJc w:val="left"/>
      <w:pPr>
        <w:ind w:left="1080" w:hanging="360"/>
      </w:pPr>
      <w:rPr>
        <w:color w:val="auto"/>
      </w:r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6D2365D"/>
    <w:multiLevelType w:val="hybridMultilevel"/>
    <w:tmpl w:val="DE8C27CE"/>
    <w:lvl w:ilvl="0" w:tplc="6F6A94A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192FDA"/>
    <w:multiLevelType w:val="multilevel"/>
    <w:tmpl w:val="44E0A664"/>
    <w:styleLink w:val="plohyseznam"/>
    <w:lvl w:ilvl="0">
      <w:start w:val="1"/>
      <w:numFmt w:val="decimal"/>
      <w:pStyle w:val="plohy"/>
      <w:suff w:val="space"/>
      <w:lvlText w:val="Příloha č. %1:"/>
      <w:lvlJc w:val="left"/>
      <w:pPr>
        <w:ind w:left="0" w:firstLine="0"/>
      </w:pPr>
      <w:rPr>
        <w:rFonts w:hint="default"/>
      </w:rPr>
    </w:lvl>
    <w:lvl w:ilvl="1">
      <w:start w:val="1"/>
      <w:numFmt w:val="none"/>
      <w:lvlText w:val="%2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4D5F68D4"/>
    <w:multiLevelType w:val="hybridMultilevel"/>
    <w:tmpl w:val="ADECDABC"/>
    <w:lvl w:ilvl="0" w:tplc="0912606E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163D29"/>
    <w:multiLevelType w:val="hybridMultilevel"/>
    <w:tmpl w:val="005C423C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F360578"/>
    <w:multiLevelType w:val="hybridMultilevel"/>
    <w:tmpl w:val="F55426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773060"/>
    <w:multiLevelType w:val="hybridMultilevel"/>
    <w:tmpl w:val="47D632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332E66"/>
    <w:multiLevelType w:val="hybridMultilevel"/>
    <w:tmpl w:val="A8F669A6"/>
    <w:lvl w:ilvl="0" w:tplc="C276DE88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7" w15:restartNumberingAfterBreak="0">
    <w:nsid w:val="5BD54338"/>
    <w:multiLevelType w:val="hybridMultilevel"/>
    <w:tmpl w:val="C41CDD30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24E76"/>
    <w:multiLevelType w:val="hybridMultilevel"/>
    <w:tmpl w:val="04D239C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B57C84"/>
    <w:multiLevelType w:val="hybridMultilevel"/>
    <w:tmpl w:val="F4063D3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7A42C8"/>
    <w:multiLevelType w:val="hybridMultilevel"/>
    <w:tmpl w:val="80F6FFBC"/>
    <w:lvl w:ilvl="0" w:tplc="8ABE15C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CDC7588"/>
    <w:multiLevelType w:val="hybridMultilevel"/>
    <w:tmpl w:val="DC36C7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33" w15:restartNumberingAfterBreak="0">
    <w:nsid w:val="75E40948"/>
    <w:multiLevelType w:val="hybridMultilevel"/>
    <w:tmpl w:val="AC1E91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684FC7"/>
    <w:multiLevelType w:val="hybridMultilevel"/>
    <w:tmpl w:val="A35C9F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2374247">
    <w:abstractNumId w:val="32"/>
  </w:num>
  <w:num w:numId="2" w16cid:durableId="236599099">
    <w:abstractNumId w:val="32"/>
  </w:num>
  <w:num w:numId="3" w16cid:durableId="265428988">
    <w:abstractNumId w:val="19"/>
  </w:num>
  <w:num w:numId="4" w16cid:durableId="1824084742">
    <w:abstractNumId w:val="10"/>
  </w:num>
  <w:num w:numId="5" w16cid:durableId="1929001195">
    <w:abstractNumId w:val="9"/>
  </w:num>
  <w:num w:numId="6" w16cid:durableId="1683739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6528298">
    <w:abstractNumId w:val="33"/>
  </w:num>
  <w:num w:numId="8" w16cid:durableId="451628590">
    <w:abstractNumId w:val="32"/>
  </w:num>
  <w:num w:numId="9" w16cid:durableId="1446539253">
    <w:abstractNumId w:val="14"/>
  </w:num>
  <w:num w:numId="10" w16cid:durableId="351420781">
    <w:abstractNumId w:val="18"/>
  </w:num>
  <w:num w:numId="11" w16cid:durableId="1231191820">
    <w:abstractNumId w:val="29"/>
  </w:num>
  <w:num w:numId="12" w16cid:durableId="17174635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38378026">
    <w:abstractNumId w:val="21"/>
  </w:num>
  <w:num w:numId="14" w16cid:durableId="703213533">
    <w:abstractNumId w:val="34"/>
  </w:num>
  <w:num w:numId="15" w16cid:durableId="966666888">
    <w:abstractNumId w:val="1"/>
  </w:num>
  <w:num w:numId="16" w16cid:durableId="1424255991">
    <w:abstractNumId w:val="2"/>
  </w:num>
  <w:num w:numId="17" w16cid:durableId="1237664529">
    <w:abstractNumId w:val="16"/>
  </w:num>
  <w:num w:numId="18" w16cid:durableId="1918972807">
    <w:abstractNumId w:val="13"/>
  </w:num>
  <w:num w:numId="19" w16cid:durableId="615798126">
    <w:abstractNumId w:val="31"/>
  </w:num>
  <w:num w:numId="20" w16cid:durableId="578637937">
    <w:abstractNumId w:val="12"/>
  </w:num>
  <w:num w:numId="21" w16cid:durableId="1441803759">
    <w:abstractNumId w:val="8"/>
  </w:num>
  <w:num w:numId="22" w16cid:durableId="1066417477">
    <w:abstractNumId w:val="22"/>
  </w:num>
  <w:num w:numId="23" w16cid:durableId="669871056">
    <w:abstractNumId w:val="7"/>
  </w:num>
  <w:num w:numId="24" w16cid:durableId="1016150400">
    <w:abstractNumId w:val="32"/>
  </w:num>
  <w:num w:numId="25" w16cid:durableId="679239505">
    <w:abstractNumId w:val="32"/>
  </w:num>
  <w:num w:numId="26" w16cid:durableId="552471477">
    <w:abstractNumId w:val="30"/>
  </w:num>
  <w:num w:numId="27" w16cid:durableId="220672260">
    <w:abstractNumId w:val="6"/>
  </w:num>
  <w:num w:numId="28" w16cid:durableId="1577519170">
    <w:abstractNumId w:val="28"/>
  </w:num>
  <w:num w:numId="29" w16cid:durableId="549607832">
    <w:abstractNumId w:val="23"/>
  </w:num>
  <w:num w:numId="30" w16cid:durableId="1861354341">
    <w:abstractNumId w:val="11"/>
  </w:num>
  <w:num w:numId="31" w16cid:durableId="1654412183">
    <w:abstractNumId w:val="5"/>
  </w:num>
  <w:num w:numId="32" w16cid:durableId="645089794">
    <w:abstractNumId w:val="0"/>
  </w:num>
  <w:num w:numId="33" w16cid:durableId="447703086">
    <w:abstractNumId w:val="15"/>
  </w:num>
  <w:num w:numId="34" w16cid:durableId="1558053352">
    <w:abstractNumId w:val="4"/>
  </w:num>
  <w:num w:numId="35" w16cid:durableId="612513616">
    <w:abstractNumId w:val="3"/>
  </w:num>
  <w:num w:numId="36" w16cid:durableId="151757372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445123621">
    <w:abstractNumId w:val="20"/>
  </w:num>
  <w:num w:numId="38" w16cid:durableId="1952275160">
    <w:abstractNumId w:val="27"/>
  </w:num>
  <w:num w:numId="39" w16cid:durableId="1136071699">
    <w:abstractNumId w:val="24"/>
  </w:num>
  <w:num w:numId="40" w16cid:durableId="2142068775">
    <w:abstractNumId w:val="25"/>
  </w:num>
  <w:num w:numId="41" w16cid:durableId="542324824">
    <w:abstractNumId w:val="2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8F4"/>
    <w:rsid w:val="00001C04"/>
    <w:rsid w:val="000058E9"/>
    <w:rsid w:val="0001420C"/>
    <w:rsid w:val="00015495"/>
    <w:rsid w:val="00021881"/>
    <w:rsid w:val="000260EE"/>
    <w:rsid w:val="000271CF"/>
    <w:rsid w:val="0003150E"/>
    <w:rsid w:val="00034A0D"/>
    <w:rsid w:val="000420A1"/>
    <w:rsid w:val="0004773C"/>
    <w:rsid w:val="00052C9C"/>
    <w:rsid w:val="00057A88"/>
    <w:rsid w:val="00062B88"/>
    <w:rsid w:val="00065FF8"/>
    <w:rsid w:val="00066E1E"/>
    <w:rsid w:val="00070CAD"/>
    <w:rsid w:val="000763C4"/>
    <w:rsid w:val="00077CCA"/>
    <w:rsid w:val="00082241"/>
    <w:rsid w:val="0008306B"/>
    <w:rsid w:val="0008599F"/>
    <w:rsid w:val="00097DBD"/>
    <w:rsid w:val="000A10BF"/>
    <w:rsid w:val="000B702B"/>
    <w:rsid w:val="000C1E7D"/>
    <w:rsid w:val="000C3D72"/>
    <w:rsid w:val="000C5792"/>
    <w:rsid w:val="000D57A8"/>
    <w:rsid w:val="000E4561"/>
    <w:rsid w:val="000E7453"/>
    <w:rsid w:val="000F1270"/>
    <w:rsid w:val="000F6BD4"/>
    <w:rsid w:val="0010110D"/>
    <w:rsid w:val="00101173"/>
    <w:rsid w:val="001019AF"/>
    <w:rsid w:val="001034FD"/>
    <w:rsid w:val="00103669"/>
    <w:rsid w:val="001109AD"/>
    <w:rsid w:val="00113CF1"/>
    <w:rsid w:val="00115A43"/>
    <w:rsid w:val="00117044"/>
    <w:rsid w:val="00121298"/>
    <w:rsid w:val="00123474"/>
    <w:rsid w:val="00124A74"/>
    <w:rsid w:val="00130490"/>
    <w:rsid w:val="00130870"/>
    <w:rsid w:val="00133524"/>
    <w:rsid w:val="00145AFA"/>
    <w:rsid w:val="001541B7"/>
    <w:rsid w:val="001652FE"/>
    <w:rsid w:val="00167771"/>
    <w:rsid w:val="00174C6D"/>
    <w:rsid w:val="00177540"/>
    <w:rsid w:val="00182967"/>
    <w:rsid w:val="00185996"/>
    <w:rsid w:val="001949A4"/>
    <w:rsid w:val="00195F89"/>
    <w:rsid w:val="0019732B"/>
    <w:rsid w:val="001A3AE4"/>
    <w:rsid w:val="001B1F4E"/>
    <w:rsid w:val="001B3242"/>
    <w:rsid w:val="001B5BCC"/>
    <w:rsid w:val="001B701A"/>
    <w:rsid w:val="001C45F0"/>
    <w:rsid w:val="001D22A7"/>
    <w:rsid w:val="001D273E"/>
    <w:rsid w:val="001D47B9"/>
    <w:rsid w:val="001D4B8E"/>
    <w:rsid w:val="001D52C1"/>
    <w:rsid w:val="001F0BBA"/>
    <w:rsid w:val="001F4574"/>
    <w:rsid w:val="0020571C"/>
    <w:rsid w:val="00214AAC"/>
    <w:rsid w:val="00217657"/>
    <w:rsid w:val="0022423F"/>
    <w:rsid w:val="0023476A"/>
    <w:rsid w:val="00235D84"/>
    <w:rsid w:val="00241344"/>
    <w:rsid w:val="00243E78"/>
    <w:rsid w:val="0025213A"/>
    <w:rsid w:val="002536EF"/>
    <w:rsid w:val="00254B24"/>
    <w:rsid w:val="00255047"/>
    <w:rsid w:val="00256D4C"/>
    <w:rsid w:val="00260A4B"/>
    <w:rsid w:val="00261510"/>
    <w:rsid w:val="002773C1"/>
    <w:rsid w:val="00277AF6"/>
    <w:rsid w:val="00277CB3"/>
    <w:rsid w:val="00277E9E"/>
    <w:rsid w:val="00280CA6"/>
    <w:rsid w:val="0028491C"/>
    <w:rsid w:val="002A1095"/>
    <w:rsid w:val="002A28A0"/>
    <w:rsid w:val="002A5C98"/>
    <w:rsid w:val="002A613C"/>
    <w:rsid w:val="002B0F2A"/>
    <w:rsid w:val="002B1C32"/>
    <w:rsid w:val="002B37D4"/>
    <w:rsid w:val="002B51F1"/>
    <w:rsid w:val="002B7905"/>
    <w:rsid w:val="002C4067"/>
    <w:rsid w:val="002C47E7"/>
    <w:rsid w:val="002C600D"/>
    <w:rsid w:val="002D7501"/>
    <w:rsid w:val="002E7172"/>
    <w:rsid w:val="002E724E"/>
    <w:rsid w:val="002F4FBF"/>
    <w:rsid w:val="00306A87"/>
    <w:rsid w:val="00327DD7"/>
    <w:rsid w:val="00340547"/>
    <w:rsid w:val="00342895"/>
    <w:rsid w:val="00351EFC"/>
    <w:rsid w:val="00354DE6"/>
    <w:rsid w:val="00356D8E"/>
    <w:rsid w:val="00365013"/>
    <w:rsid w:val="00365020"/>
    <w:rsid w:val="003715A1"/>
    <w:rsid w:val="00374D02"/>
    <w:rsid w:val="00375286"/>
    <w:rsid w:val="00375630"/>
    <w:rsid w:val="00382350"/>
    <w:rsid w:val="00382843"/>
    <w:rsid w:val="00384200"/>
    <w:rsid w:val="003917A9"/>
    <w:rsid w:val="003939B7"/>
    <w:rsid w:val="00393F0C"/>
    <w:rsid w:val="00394CF9"/>
    <w:rsid w:val="0039674E"/>
    <w:rsid w:val="003A0EE6"/>
    <w:rsid w:val="003A2839"/>
    <w:rsid w:val="003A35C2"/>
    <w:rsid w:val="003A4481"/>
    <w:rsid w:val="003A4834"/>
    <w:rsid w:val="003B00C2"/>
    <w:rsid w:val="003B4824"/>
    <w:rsid w:val="003C006B"/>
    <w:rsid w:val="003C0512"/>
    <w:rsid w:val="003C2AF4"/>
    <w:rsid w:val="003C4883"/>
    <w:rsid w:val="003C4FF0"/>
    <w:rsid w:val="003C567B"/>
    <w:rsid w:val="003C6168"/>
    <w:rsid w:val="003D002D"/>
    <w:rsid w:val="003D5C11"/>
    <w:rsid w:val="003D645D"/>
    <w:rsid w:val="003D6BC1"/>
    <w:rsid w:val="003E2A85"/>
    <w:rsid w:val="003E6E32"/>
    <w:rsid w:val="003E73A3"/>
    <w:rsid w:val="003F5385"/>
    <w:rsid w:val="004033A9"/>
    <w:rsid w:val="00410B27"/>
    <w:rsid w:val="0041289B"/>
    <w:rsid w:val="004132A6"/>
    <w:rsid w:val="00432D99"/>
    <w:rsid w:val="00433039"/>
    <w:rsid w:val="0043412A"/>
    <w:rsid w:val="00434C1D"/>
    <w:rsid w:val="0043573F"/>
    <w:rsid w:val="00440A76"/>
    <w:rsid w:val="00441212"/>
    <w:rsid w:val="00442B2A"/>
    <w:rsid w:val="00442E4E"/>
    <w:rsid w:val="004468E1"/>
    <w:rsid w:val="00456276"/>
    <w:rsid w:val="00465A3A"/>
    <w:rsid w:val="00465BF8"/>
    <w:rsid w:val="00467AAA"/>
    <w:rsid w:val="004805D5"/>
    <w:rsid w:val="00483C92"/>
    <w:rsid w:val="00487A68"/>
    <w:rsid w:val="00487FA4"/>
    <w:rsid w:val="00493DEB"/>
    <w:rsid w:val="00494A80"/>
    <w:rsid w:val="004A0998"/>
    <w:rsid w:val="004C5D64"/>
    <w:rsid w:val="004C5F95"/>
    <w:rsid w:val="004C6A70"/>
    <w:rsid w:val="004D1A06"/>
    <w:rsid w:val="004D51F9"/>
    <w:rsid w:val="004D7502"/>
    <w:rsid w:val="004F498E"/>
    <w:rsid w:val="004F6CB8"/>
    <w:rsid w:val="0050261B"/>
    <w:rsid w:val="00502D16"/>
    <w:rsid w:val="00506F20"/>
    <w:rsid w:val="00513EA8"/>
    <w:rsid w:val="00517C4B"/>
    <w:rsid w:val="00530428"/>
    <w:rsid w:val="00533D93"/>
    <w:rsid w:val="005361B7"/>
    <w:rsid w:val="00540131"/>
    <w:rsid w:val="005423F0"/>
    <w:rsid w:val="0054586F"/>
    <w:rsid w:val="00555B4D"/>
    <w:rsid w:val="00555D5A"/>
    <w:rsid w:val="005564A1"/>
    <w:rsid w:val="00557DC0"/>
    <w:rsid w:val="00564C92"/>
    <w:rsid w:val="00570A35"/>
    <w:rsid w:val="00576CF5"/>
    <w:rsid w:val="00584922"/>
    <w:rsid w:val="0058645D"/>
    <w:rsid w:val="0059129D"/>
    <w:rsid w:val="0059144D"/>
    <w:rsid w:val="005959AA"/>
    <w:rsid w:val="005A4521"/>
    <w:rsid w:val="005A65D1"/>
    <w:rsid w:val="005B55C1"/>
    <w:rsid w:val="005C3270"/>
    <w:rsid w:val="005C56C7"/>
    <w:rsid w:val="005D5CB6"/>
    <w:rsid w:val="005E00C8"/>
    <w:rsid w:val="005E3C2A"/>
    <w:rsid w:val="005E4B6A"/>
    <w:rsid w:val="005E5C30"/>
    <w:rsid w:val="005F6114"/>
    <w:rsid w:val="006018C9"/>
    <w:rsid w:val="00602722"/>
    <w:rsid w:val="00603A3B"/>
    <w:rsid w:val="00604A3D"/>
    <w:rsid w:val="00604CB3"/>
    <w:rsid w:val="006102D0"/>
    <w:rsid w:val="00613449"/>
    <w:rsid w:val="00616771"/>
    <w:rsid w:val="00617FD8"/>
    <w:rsid w:val="00627684"/>
    <w:rsid w:val="00631D7E"/>
    <w:rsid w:val="0065006B"/>
    <w:rsid w:val="00653E07"/>
    <w:rsid w:val="0065553A"/>
    <w:rsid w:val="00671438"/>
    <w:rsid w:val="006809F4"/>
    <w:rsid w:val="00693538"/>
    <w:rsid w:val="006A1F85"/>
    <w:rsid w:val="006B271C"/>
    <w:rsid w:val="006B281C"/>
    <w:rsid w:val="006C64BF"/>
    <w:rsid w:val="006D0068"/>
    <w:rsid w:val="006D0ABB"/>
    <w:rsid w:val="006D4959"/>
    <w:rsid w:val="006D5453"/>
    <w:rsid w:val="006F2A15"/>
    <w:rsid w:val="00701DCE"/>
    <w:rsid w:val="00702160"/>
    <w:rsid w:val="00702C93"/>
    <w:rsid w:val="00704EA2"/>
    <w:rsid w:val="0070724E"/>
    <w:rsid w:val="007351D9"/>
    <w:rsid w:val="0073585F"/>
    <w:rsid w:val="00736797"/>
    <w:rsid w:val="0074003D"/>
    <w:rsid w:val="0075090A"/>
    <w:rsid w:val="00751507"/>
    <w:rsid w:val="007528A7"/>
    <w:rsid w:val="00757066"/>
    <w:rsid w:val="00761A9B"/>
    <w:rsid w:val="00774612"/>
    <w:rsid w:val="007827E3"/>
    <w:rsid w:val="00783326"/>
    <w:rsid w:val="0078477E"/>
    <w:rsid w:val="00784853"/>
    <w:rsid w:val="0078736C"/>
    <w:rsid w:val="0078757E"/>
    <w:rsid w:val="00791474"/>
    <w:rsid w:val="00791AB4"/>
    <w:rsid w:val="00792815"/>
    <w:rsid w:val="00797069"/>
    <w:rsid w:val="007A0B96"/>
    <w:rsid w:val="007A1BC1"/>
    <w:rsid w:val="007B43C7"/>
    <w:rsid w:val="007B66A6"/>
    <w:rsid w:val="007C276D"/>
    <w:rsid w:val="007C73E5"/>
    <w:rsid w:val="007D01AE"/>
    <w:rsid w:val="007D0656"/>
    <w:rsid w:val="007D5CBB"/>
    <w:rsid w:val="007E0DE3"/>
    <w:rsid w:val="007E128E"/>
    <w:rsid w:val="007E1EAB"/>
    <w:rsid w:val="007E4466"/>
    <w:rsid w:val="007E5409"/>
    <w:rsid w:val="007F7AB7"/>
    <w:rsid w:val="00800243"/>
    <w:rsid w:val="00801D7F"/>
    <w:rsid w:val="008026E9"/>
    <w:rsid w:val="00812AA2"/>
    <w:rsid w:val="00813AFF"/>
    <w:rsid w:val="00815A42"/>
    <w:rsid w:val="008170A1"/>
    <w:rsid w:val="00817FD5"/>
    <w:rsid w:val="00823177"/>
    <w:rsid w:val="00827A53"/>
    <w:rsid w:val="00834AC6"/>
    <w:rsid w:val="00836C2F"/>
    <w:rsid w:val="008375A8"/>
    <w:rsid w:val="0084250D"/>
    <w:rsid w:val="00842D42"/>
    <w:rsid w:val="00843707"/>
    <w:rsid w:val="00844622"/>
    <w:rsid w:val="008523C8"/>
    <w:rsid w:val="008561A9"/>
    <w:rsid w:val="00857ED4"/>
    <w:rsid w:val="008648C5"/>
    <w:rsid w:val="00874492"/>
    <w:rsid w:val="008813D4"/>
    <w:rsid w:val="0088310F"/>
    <w:rsid w:val="0088711F"/>
    <w:rsid w:val="00892888"/>
    <w:rsid w:val="0089323B"/>
    <w:rsid w:val="00895602"/>
    <w:rsid w:val="00897D07"/>
    <w:rsid w:val="008A08A4"/>
    <w:rsid w:val="008A136E"/>
    <w:rsid w:val="008A2A9A"/>
    <w:rsid w:val="008B0742"/>
    <w:rsid w:val="008B2075"/>
    <w:rsid w:val="008B3A95"/>
    <w:rsid w:val="008B70D8"/>
    <w:rsid w:val="008C596B"/>
    <w:rsid w:val="008D25B6"/>
    <w:rsid w:val="008D418F"/>
    <w:rsid w:val="008D4980"/>
    <w:rsid w:val="008D74BC"/>
    <w:rsid w:val="008E510D"/>
    <w:rsid w:val="008F46A9"/>
    <w:rsid w:val="008F4D5E"/>
    <w:rsid w:val="008F7E4E"/>
    <w:rsid w:val="009013D1"/>
    <w:rsid w:val="00901FA8"/>
    <w:rsid w:val="00904079"/>
    <w:rsid w:val="00904B82"/>
    <w:rsid w:val="009067BD"/>
    <w:rsid w:val="00910041"/>
    <w:rsid w:val="0091280F"/>
    <w:rsid w:val="0092229F"/>
    <w:rsid w:val="00924F6C"/>
    <w:rsid w:val="00926738"/>
    <w:rsid w:val="00930C25"/>
    <w:rsid w:val="00931872"/>
    <w:rsid w:val="009329D5"/>
    <w:rsid w:val="00943C56"/>
    <w:rsid w:val="00951E5F"/>
    <w:rsid w:val="00960510"/>
    <w:rsid w:val="00960F9B"/>
    <w:rsid w:val="00964A96"/>
    <w:rsid w:val="009722E0"/>
    <w:rsid w:val="00973435"/>
    <w:rsid w:val="00993F2D"/>
    <w:rsid w:val="009A3D98"/>
    <w:rsid w:val="009A64FA"/>
    <w:rsid w:val="009A653A"/>
    <w:rsid w:val="009B0BD9"/>
    <w:rsid w:val="009B11F4"/>
    <w:rsid w:val="009B3D78"/>
    <w:rsid w:val="009B4AFC"/>
    <w:rsid w:val="009B5764"/>
    <w:rsid w:val="009B6BB9"/>
    <w:rsid w:val="009B75AD"/>
    <w:rsid w:val="009C3940"/>
    <w:rsid w:val="009D1A14"/>
    <w:rsid w:val="009D1B26"/>
    <w:rsid w:val="009D4078"/>
    <w:rsid w:val="009D43D7"/>
    <w:rsid w:val="009E2334"/>
    <w:rsid w:val="009E63B7"/>
    <w:rsid w:val="009F20AD"/>
    <w:rsid w:val="009F5F45"/>
    <w:rsid w:val="00A27E7D"/>
    <w:rsid w:val="00A3300D"/>
    <w:rsid w:val="00A36E87"/>
    <w:rsid w:val="00A37681"/>
    <w:rsid w:val="00A50D8F"/>
    <w:rsid w:val="00A51008"/>
    <w:rsid w:val="00A51BAB"/>
    <w:rsid w:val="00A51E90"/>
    <w:rsid w:val="00A54D32"/>
    <w:rsid w:val="00A57031"/>
    <w:rsid w:val="00A606F9"/>
    <w:rsid w:val="00A6731D"/>
    <w:rsid w:val="00A75DBC"/>
    <w:rsid w:val="00A80F55"/>
    <w:rsid w:val="00A86C14"/>
    <w:rsid w:val="00A92572"/>
    <w:rsid w:val="00A927E0"/>
    <w:rsid w:val="00A93767"/>
    <w:rsid w:val="00A93EB1"/>
    <w:rsid w:val="00AA3964"/>
    <w:rsid w:val="00AA690C"/>
    <w:rsid w:val="00AA692D"/>
    <w:rsid w:val="00AB143F"/>
    <w:rsid w:val="00AC05B8"/>
    <w:rsid w:val="00AC1DA9"/>
    <w:rsid w:val="00AE23FD"/>
    <w:rsid w:val="00AE2C3F"/>
    <w:rsid w:val="00AE421F"/>
    <w:rsid w:val="00AE6883"/>
    <w:rsid w:val="00AF68CB"/>
    <w:rsid w:val="00B018F4"/>
    <w:rsid w:val="00B05F95"/>
    <w:rsid w:val="00B10DD8"/>
    <w:rsid w:val="00B141CA"/>
    <w:rsid w:val="00B21286"/>
    <w:rsid w:val="00B212A8"/>
    <w:rsid w:val="00B21FBD"/>
    <w:rsid w:val="00B27BDD"/>
    <w:rsid w:val="00B3481E"/>
    <w:rsid w:val="00B358F8"/>
    <w:rsid w:val="00B35AB2"/>
    <w:rsid w:val="00B36BFF"/>
    <w:rsid w:val="00B423A3"/>
    <w:rsid w:val="00B4432A"/>
    <w:rsid w:val="00B443A6"/>
    <w:rsid w:val="00B463EA"/>
    <w:rsid w:val="00B631BF"/>
    <w:rsid w:val="00B65F70"/>
    <w:rsid w:val="00B76F4D"/>
    <w:rsid w:val="00B83F88"/>
    <w:rsid w:val="00B8424A"/>
    <w:rsid w:val="00B94D98"/>
    <w:rsid w:val="00B97AE1"/>
    <w:rsid w:val="00BA2815"/>
    <w:rsid w:val="00BA31C4"/>
    <w:rsid w:val="00BB085E"/>
    <w:rsid w:val="00BB4F28"/>
    <w:rsid w:val="00BC1509"/>
    <w:rsid w:val="00BC2032"/>
    <w:rsid w:val="00BC607A"/>
    <w:rsid w:val="00BD0D30"/>
    <w:rsid w:val="00BE319F"/>
    <w:rsid w:val="00BE37BC"/>
    <w:rsid w:val="00BE7380"/>
    <w:rsid w:val="00BF35CF"/>
    <w:rsid w:val="00C008BC"/>
    <w:rsid w:val="00C014BC"/>
    <w:rsid w:val="00C04A81"/>
    <w:rsid w:val="00C04B98"/>
    <w:rsid w:val="00C1175B"/>
    <w:rsid w:val="00C16472"/>
    <w:rsid w:val="00C17391"/>
    <w:rsid w:val="00C20A63"/>
    <w:rsid w:val="00C2492D"/>
    <w:rsid w:val="00C25B94"/>
    <w:rsid w:val="00C27252"/>
    <w:rsid w:val="00C31F44"/>
    <w:rsid w:val="00C34B1B"/>
    <w:rsid w:val="00C35DAE"/>
    <w:rsid w:val="00C42B93"/>
    <w:rsid w:val="00C46AD9"/>
    <w:rsid w:val="00C54A5F"/>
    <w:rsid w:val="00C55A52"/>
    <w:rsid w:val="00C56326"/>
    <w:rsid w:val="00C60181"/>
    <w:rsid w:val="00C60FFF"/>
    <w:rsid w:val="00C661FE"/>
    <w:rsid w:val="00C707FC"/>
    <w:rsid w:val="00C76253"/>
    <w:rsid w:val="00C81F40"/>
    <w:rsid w:val="00C8557E"/>
    <w:rsid w:val="00C917B5"/>
    <w:rsid w:val="00C92D02"/>
    <w:rsid w:val="00CA3475"/>
    <w:rsid w:val="00CA4642"/>
    <w:rsid w:val="00CA67DA"/>
    <w:rsid w:val="00CA6B0D"/>
    <w:rsid w:val="00CA6FAB"/>
    <w:rsid w:val="00CB0343"/>
    <w:rsid w:val="00CB4DB9"/>
    <w:rsid w:val="00CB5F47"/>
    <w:rsid w:val="00CC1312"/>
    <w:rsid w:val="00CD442A"/>
    <w:rsid w:val="00CE69B4"/>
    <w:rsid w:val="00CF5F69"/>
    <w:rsid w:val="00D05DD4"/>
    <w:rsid w:val="00D109A1"/>
    <w:rsid w:val="00D12E15"/>
    <w:rsid w:val="00D139E6"/>
    <w:rsid w:val="00D149B8"/>
    <w:rsid w:val="00D14C22"/>
    <w:rsid w:val="00D2434C"/>
    <w:rsid w:val="00D27473"/>
    <w:rsid w:val="00D27544"/>
    <w:rsid w:val="00D32D68"/>
    <w:rsid w:val="00D32EBC"/>
    <w:rsid w:val="00D349E0"/>
    <w:rsid w:val="00D37FE4"/>
    <w:rsid w:val="00D40C1F"/>
    <w:rsid w:val="00D417FF"/>
    <w:rsid w:val="00D45DF5"/>
    <w:rsid w:val="00D47B7E"/>
    <w:rsid w:val="00D52822"/>
    <w:rsid w:val="00D57E4D"/>
    <w:rsid w:val="00D75359"/>
    <w:rsid w:val="00D77C4E"/>
    <w:rsid w:val="00D90AC1"/>
    <w:rsid w:val="00D9367E"/>
    <w:rsid w:val="00D96743"/>
    <w:rsid w:val="00DA07DD"/>
    <w:rsid w:val="00DA4AC7"/>
    <w:rsid w:val="00DA67E2"/>
    <w:rsid w:val="00DA71CF"/>
    <w:rsid w:val="00DB0FE5"/>
    <w:rsid w:val="00DB2051"/>
    <w:rsid w:val="00DB2BB6"/>
    <w:rsid w:val="00DB31AD"/>
    <w:rsid w:val="00DB39FC"/>
    <w:rsid w:val="00DB4FAD"/>
    <w:rsid w:val="00DB6274"/>
    <w:rsid w:val="00DB7917"/>
    <w:rsid w:val="00DC433B"/>
    <w:rsid w:val="00DC6D34"/>
    <w:rsid w:val="00DD25A5"/>
    <w:rsid w:val="00DD2EC5"/>
    <w:rsid w:val="00DE0504"/>
    <w:rsid w:val="00DE128A"/>
    <w:rsid w:val="00DE6B2D"/>
    <w:rsid w:val="00DE6DD8"/>
    <w:rsid w:val="00DF19B0"/>
    <w:rsid w:val="00DF3D6F"/>
    <w:rsid w:val="00E03A0E"/>
    <w:rsid w:val="00E0614D"/>
    <w:rsid w:val="00E06E44"/>
    <w:rsid w:val="00E07DB9"/>
    <w:rsid w:val="00E1280E"/>
    <w:rsid w:val="00E15B23"/>
    <w:rsid w:val="00E229A7"/>
    <w:rsid w:val="00E23696"/>
    <w:rsid w:val="00E246E0"/>
    <w:rsid w:val="00E31613"/>
    <w:rsid w:val="00E37F59"/>
    <w:rsid w:val="00E43225"/>
    <w:rsid w:val="00E50239"/>
    <w:rsid w:val="00E54A3B"/>
    <w:rsid w:val="00E55920"/>
    <w:rsid w:val="00E611BD"/>
    <w:rsid w:val="00E613CE"/>
    <w:rsid w:val="00E618DB"/>
    <w:rsid w:val="00E63F92"/>
    <w:rsid w:val="00E646C0"/>
    <w:rsid w:val="00E66EF4"/>
    <w:rsid w:val="00E6702E"/>
    <w:rsid w:val="00E70688"/>
    <w:rsid w:val="00E710A4"/>
    <w:rsid w:val="00E723A5"/>
    <w:rsid w:val="00E77BEE"/>
    <w:rsid w:val="00E851D2"/>
    <w:rsid w:val="00E906BA"/>
    <w:rsid w:val="00E97E60"/>
    <w:rsid w:val="00EA28A8"/>
    <w:rsid w:val="00EA74B4"/>
    <w:rsid w:val="00EB07DB"/>
    <w:rsid w:val="00EC00DE"/>
    <w:rsid w:val="00EC25F6"/>
    <w:rsid w:val="00EC2BC9"/>
    <w:rsid w:val="00ED0F4B"/>
    <w:rsid w:val="00ED53E7"/>
    <w:rsid w:val="00EE0165"/>
    <w:rsid w:val="00EE1E45"/>
    <w:rsid w:val="00EE5C00"/>
    <w:rsid w:val="00EE5D68"/>
    <w:rsid w:val="00EE7ED8"/>
    <w:rsid w:val="00EF5BFD"/>
    <w:rsid w:val="00F004AF"/>
    <w:rsid w:val="00F01D7B"/>
    <w:rsid w:val="00F036DB"/>
    <w:rsid w:val="00F05D7E"/>
    <w:rsid w:val="00F066BF"/>
    <w:rsid w:val="00F1264A"/>
    <w:rsid w:val="00F17239"/>
    <w:rsid w:val="00F20B34"/>
    <w:rsid w:val="00F20D62"/>
    <w:rsid w:val="00F263DF"/>
    <w:rsid w:val="00F2728F"/>
    <w:rsid w:val="00F30616"/>
    <w:rsid w:val="00F34BAC"/>
    <w:rsid w:val="00F412E6"/>
    <w:rsid w:val="00F420E4"/>
    <w:rsid w:val="00F421CD"/>
    <w:rsid w:val="00F44CA5"/>
    <w:rsid w:val="00F463A5"/>
    <w:rsid w:val="00F512D7"/>
    <w:rsid w:val="00F527BC"/>
    <w:rsid w:val="00F52836"/>
    <w:rsid w:val="00F57AAD"/>
    <w:rsid w:val="00F57F17"/>
    <w:rsid w:val="00F6176F"/>
    <w:rsid w:val="00F6205C"/>
    <w:rsid w:val="00F64246"/>
    <w:rsid w:val="00F662DE"/>
    <w:rsid w:val="00F7253E"/>
    <w:rsid w:val="00F73DD6"/>
    <w:rsid w:val="00F74153"/>
    <w:rsid w:val="00F74798"/>
    <w:rsid w:val="00F74E3B"/>
    <w:rsid w:val="00F759CD"/>
    <w:rsid w:val="00F80A22"/>
    <w:rsid w:val="00F836C6"/>
    <w:rsid w:val="00F83C05"/>
    <w:rsid w:val="00F90D6B"/>
    <w:rsid w:val="00F9270E"/>
    <w:rsid w:val="00F943AE"/>
    <w:rsid w:val="00FA22CC"/>
    <w:rsid w:val="00FA3098"/>
    <w:rsid w:val="00FB0A87"/>
    <w:rsid w:val="00FB3504"/>
    <w:rsid w:val="00FB4BAA"/>
    <w:rsid w:val="00FB4F6B"/>
    <w:rsid w:val="00FC72D6"/>
    <w:rsid w:val="00FC7EC6"/>
    <w:rsid w:val="00FD1792"/>
    <w:rsid w:val="00FD404D"/>
    <w:rsid w:val="00FD41A2"/>
    <w:rsid w:val="00FD5B3B"/>
    <w:rsid w:val="00FD6E27"/>
    <w:rsid w:val="00FE01E4"/>
    <w:rsid w:val="00FE0CFF"/>
    <w:rsid w:val="00FE69B7"/>
    <w:rsid w:val="00FF2C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C68986"/>
  <w15:docId w15:val="{75299E90-1C5D-4237-B21A-2600BF77C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Times New Roman"/>
        <w:sz w:val="22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7253E"/>
    <w:rPr>
      <w:sz w:val="20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DB2051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DB2051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B2051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DB2051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DB205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DB2051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B2051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B2051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B2051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B2051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DB2051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DB2051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rsid w:val="00DB2051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rsid w:val="00DB2051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rsid w:val="00DB2051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B2051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B2051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B2051"/>
    <w:rPr>
      <w:rFonts w:asciiTheme="majorHAnsi" w:eastAsiaTheme="majorEastAsia" w:hAnsiTheme="majorHAnsi"/>
    </w:rPr>
  </w:style>
  <w:style w:type="paragraph" w:styleId="Nzev">
    <w:name w:val="Title"/>
    <w:basedOn w:val="Normln"/>
    <w:next w:val="Normln"/>
    <w:link w:val="NzevChar"/>
    <w:uiPriority w:val="10"/>
    <w:qFormat/>
    <w:rsid w:val="00DB2051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DB2051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B2051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nadpisChar">
    <w:name w:val="Podnadpis Char"/>
    <w:basedOn w:val="Standardnpsmoodstavce"/>
    <w:link w:val="Podnadpis"/>
    <w:uiPriority w:val="11"/>
    <w:rsid w:val="00DB2051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Standardnpsmoodstavce"/>
    <w:uiPriority w:val="22"/>
    <w:qFormat/>
    <w:rsid w:val="00DB2051"/>
    <w:rPr>
      <w:b/>
      <w:bCs/>
    </w:rPr>
  </w:style>
  <w:style w:type="character" w:styleId="Zdraznn">
    <w:name w:val="Emphasis"/>
    <w:basedOn w:val="Standardnpsmoodstavce"/>
    <w:uiPriority w:val="20"/>
    <w:qFormat/>
    <w:rsid w:val="00DB2051"/>
    <w:rPr>
      <w:rFonts w:asciiTheme="minorHAnsi" w:hAnsiTheme="minorHAnsi"/>
      <w:b/>
      <w:i/>
      <w:iCs/>
    </w:rPr>
  </w:style>
  <w:style w:type="paragraph" w:styleId="Bezmezer">
    <w:name w:val="No Spacing"/>
    <w:basedOn w:val="Normln"/>
    <w:uiPriority w:val="1"/>
    <w:qFormat/>
    <w:rsid w:val="00DB2051"/>
    <w:rPr>
      <w:szCs w:val="32"/>
    </w:rPr>
  </w:style>
  <w:style w:type="paragraph" w:styleId="Odstavecseseznamem">
    <w:name w:val="List Paragraph"/>
    <w:basedOn w:val="Normln"/>
    <w:uiPriority w:val="34"/>
    <w:qFormat/>
    <w:rsid w:val="00DB2051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DB2051"/>
    <w:rPr>
      <w:i/>
    </w:rPr>
  </w:style>
  <w:style w:type="character" w:customStyle="1" w:styleId="CittChar">
    <w:name w:val="Citát Char"/>
    <w:basedOn w:val="Standardnpsmoodstavce"/>
    <w:link w:val="Citt"/>
    <w:uiPriority w:val="29"/>
    <w:rsid w:val="00DB2051"/>
    <w:rPr>
      <w:i/>
      <w:sz w:val="24"/>
      <w:szCs w:val="24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B2051"/>
    <w:pPr>
      <w:ind w:left="720" w:right="720"/>
    </w:pPr>
    <w:rPr>
      <w:b/>
      <w:i/>
      <w:szCs w:val="22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B2051"/>
    <w:rPr>
      <w:b/>
      <w:i/>
      <w:sz w:val="24"/>
    </w:rPr>
  </w:style>
  <w:style w:type="character" w:styleId="Zdraznnjemn">
    <w:name w:val="Subtle Emphasis"/>
    <w:uiPriority w:val="19"/>
    <w:qFormat/>
    <w:rsid w:val="00DB2051"/>
    <w:rPr>
      <w:i/>
      <w:color w:val="5A5A5A" w:themeColor="text1" w:themeTint="A5"/>
    </w:rPr>
  </w:style>
  <w:style w:type="character" w:styleId="Zdraznnintenzivn">
    <w:name w:val="Intense Emphasis"/>
    <w:basedOn w:val="Standardnpsmoodstavce"/>
    <w:uiPriority w:val="21"/>
    <w:qFormat/>
    <w:rsid w:val="00DB2051"/>
    <w:rPr>
      <w:b/>
      <w:i/>
      <w:sz w:val="24"/>
      <w:szCs w:val="24"/>
      <w:u w:val="single"/>
    </w:rPr>
  </w:style>
  <w:style w:type="character" w:styleId="Odkazjemn">
    <w:name w:val="Subtle Reference"/>
    <w:basedOn w:val="Standardnpsmoodstavce"/>
    <w:uiPriority w:val="31"/>
    <w:qFormat/>
    <w:rsid w:val="00DB2051"/>
    <w:rPr>
      <w:sz w:val="24"/>
      <w:szCs w:val="24"/>
      <w:u w:val="single"/>
    </w:rPr>
  </w:style>
  <w:style w:type="character" w:styleId="Odkazintenzivn">
    <w:name w:val="Intense Reference"/>
    <w:basedOn w:val="Standardnpsmoodstavce"/>
    <w:uiPriority w:val="32"/>
    <w:qFormat/>
    <w:rsid w:val="00DB2051"/>
    <w:rPr>
      <w:b/>
      <w:sz w:val="24"/>
      <w:u w:val="single"/>
    </w:rPr>
  </w:style>
  <w:style w:type="character" w:styleId="Nzevknihy">
    <w:name w:val="Book Title"/>
    <w:basedOn w:val="Standardnpsmoodstavce"/>
    <w:uiPriority w:val="33"/>
    <w:qFormat/>
    <w:rsid w:val="00DB2051"/>
    <w:rPr>
      <w:rFonts w:asciiTheme="majorHAnsi" w:eastAsiaTheme="majorEastAsia" w:hAnsiTheme="majorHAnsi"/>
      <w:b/>
      <w:i/>
      <w:sz w:val="24"/>
      <w:szCs w:val="24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DB2051"/>
    <w:pPr>
      <w:outlineLvl w:val="9"/>
    </w:pPr>
  </w:style>
  <w:style w:type="paragraph" w:styleId="Zhlav">
    <w:name w:val="header"/>
    <w:basedOn w:val="Normln"/>
    <w:link w:val="ZhlavChar"/>
    <w:unhideWhenUsed/>
    <w:rsid w:val="00D27544"/>
    <w:pPr>
      <w:pBdr>
        <w:bottom w:val="single" w:sz="4" w:space="1" w:color="auto"/>
      </w:pBdr>
      <w:tabs>
        <w:tab w:val="center" w:pos="4536"/>
        <w:tab w:val="right" w:pos="9072"/>
      </w:tabs>
      <w:spacing w:before="360" w:after="360"/>
      <w:ind w:right="2795"/>
      <w:jc w:val="both"/>
    </w:pPr>
    <w:rPr>
      <w:caps/>
      <w:noProof/>
      <w:sz w:val="40"/>
      <w:szCs w:val="40"/>
      <w:lang w:eastAsia="cs-CZ"/>
    </w:rPr>
  </w:style>
  <w:style w:type="character" w:customStyle="1" w:styleId="ZhlavChar">
    <w:name w:val="Záhlaví Char"/>
    <w:basedOn w:val="Standardnpsmoodstavce"/>
    <w:link w:val="Zhlav"/>
    <w:rsid w:val="00D27544"/>
    <w:rPr>
      <w:caps/>
      <w:noProof/>
      <w:sz w:val="40"/>
      <w:szCs w:val="4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D498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D4980"/>
    <w:rPr>
      <w:sz w:val="24"/>
      <w:szCs w:val="24"/>
    </w:rPr>
  </w:style>
  <w:style w:type="table" w:styleId="Mkatabulky">
    <w:name w:val="Table Grid"/>
    <w:basedOn w:val="Normlntabulka"/>
    <w:uiPriority w:val="39"/>
    <w:rsid w:val="008D49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snesenbuka">
    <w:name w:val="usnesení buňka"/>
    <w:basedOn w:val="Normln"/>
    <w:link w:val="usnesenbukaChar"/>
    <w:qFormat/>
    <w:rsid w:val="00C16472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01420C"/>
    <w:pPr>
      <w:numPr>
        <w:ilvl w:val="3"/>
        <w:numId w:val="2"/>
      </w:numPr>
    </w:pPr>
  </w:style>
  <w:style w:type="character" w:customStyle="1" w:styleId="usnesenbukaChar">
    <w:name w:val="usnesení buňka Char"/>
    <w:basedOn w:val="Standardnpsmoodstavce"/>
    <w:link w:val="usnesenbuka"/>
    <w:rsid w:val="00C16472"/>
    <w:rPr>
      <w:sz w:val="20"/>
      <w:szCs w:val="24"/>
    </w:rPr>
  </w:style>
  <w:style w:type="paragraph" w:customStyle="1" w:styleId="2usnesen">
    <w:name w:val="2 usnesení"/>
    <w:basedOn w:val="usnesenbuka"/>
    <w:next w:val="3usnesen"/>
    <w:qFormat/>
    <w:rsid w:val="0001420C"/>
  </w:style>
  <w:style w:type="paragraph" w:customStyle="1" w:styleId="1usnesen">
    <w:name w:val="1 usnesení"/>
    <w:basedOn w:val="usnesenbuka"/>
    <w:next w:val="2usnesen"/>
    <w:qFormat/>
    <w:rsid w:val="0001420C"/>
    <w:pPr>
      <w:numPr>
        <w:ilvl w:val="1"/>
        <w:numId w:val="2"/>
      </w:numPr>
    </w:pPr>
    <w:rPr>
      <w:b/>
    </w:rPr>
  </w:style>
  <w:style w:type="numbering" w:customStyle="1" w:styleId="usnesenseznam">
    <w:name w:val="usnesení seznam"/>
    <w:rsid w:val="0001420C"/>
    <w:pPr>
      <w:numPr>
        <w:numId w:val="1"/>
      </w:numPr>
    </w:pPr>
  </w:style>
  <w:style w:type="paragraph" w:customStyle="1" w:styleId="lev">
    <w:name w:val="levý"/>
    <w:basedOn w:val="Normln"/>
    <w:link w:val="levChar"/>
    <w:qFormat/>
    <w:rsid w:val="00704EA2"/>
    <w:rPr>
      <w:b/>
      <w:sz w:val="22"/>
    </w:rPr>
  </w:style>
  <w:style w:type="paragraph" w:customStyle="1" w:styleId="prav">
    <w:name w:val="pravý"/>
    <w:basedOn w:val="Normln"/>
    <w:link w:val="pravChar"/>
    <w:qFormat/>
    <w:rsid w:val="00815A42"/>
    <w:rPr>
      <w:sz w:val="22"/>
    </w:rPr>
  </w:style>
  <w:style w:type="character" w:customStyle="1" w:styleId="levChar">
    <w:name w:val="levý Char"/>
    <w:basedOn w:val="Standardnpsmoodstavce"/>
    <w:link w:val="lev"/>
    <w:rsid w:val="00704EA2"/>
    <w:rPr>
      <w:b/>
      <w:szCs w:val="24"/>
    </w:rPr>
  </w:style>
  <w:style w:type="paragraph" w:customStyle="1" w:styleId="usnesenbod">
    <w:name w:val="usnesení bod"/>
    <w:basedOn w:val="usnesenbuka"/>
    <w:next w:val="1usnesen"/>
    <w:qFormat/>
    <w:rsid w:val="0001420C"/>
    <w:pPr>
      <w:numPr>
        <w:numId w:val="2"/>
      </w:numPr>
    </w:pPr>
    <w:rPr>
      <w:b/>
    </w:rPr>
  </w:style>
  <w:style w:type="character" w:customStyle="1" w:styleId="pravChar">
    <w:name w:val="pravý Char"/>
    <w:basedOn w:val="Standardnpsmoodstavce"/>
    <w:link w:val="prav"/>
    <w:rsid w:val="00815A42"/>
    <w:rPr>
      <w:szCs w:val="24"/>
    </w:rPr>
  </w:style>
  <w:style w:type="paragraph" w:customStyle="1" w:styleId="usnesennadpis">
    <w:name w:val="usnesení nadpis"/>
    <w:basedOn w:val="Nadpis1"/>
    <w:next w:val="usnesenbod"/>
    <w:link w:val="usnesennadpisChar"/>
    <w:rsid w:val="008F7E4E"/>
    <w:pPr>
      <w:spacing w:after="0"/>
    </w:pPr>
    <w:rPr>
      <w:sz w:val="24"/>
    </w:rPr>
  </w:style>
  <w:style w:type="paragraph" w:customStyle="1" w:styleId="dvodovzprva">
    <w:name w:val="důvodová zpráva"/>
    <w:basedOn w:val="Normln"/>
    <w:link w:val="dvodovzprvaChar"/>
    <w:rsid w:val="008F7E4E"/>
    <w:pPr>
      <w:spacing w:before="240"/>
    </w:pPr>
  </w:style>
  <w:style w:type="character" w:customStyle="1" w:styleId="usnesennadpisChar">
    <w:name w:val="usnesení nadpis Char"/>
    <w:basedOn w:val="Nadpis1Char"/>
    <w:link w:val="usnesennadpis"/>
    <w:rsid w:val="008F7E4E"/>
    <w:rPr>
      <w:rFonts w:asciiTheme="majorHAnsi" w:eastAsiaTheme="majorEastAsia" w:hAnsiTheme="majorHAnsi"/>
      <w:b/>
      <w:bCs/>
      <w:kern w:val="32"/>
      <w:sz w:val="24"/>
      <w:szCs w:val="32"/>
    </w:rPr>
  </w:style>
  <w:style w:type="paragraph" w:customStyle="1" w:styleId="dvodovzprvanadpis">
    <w:name w:val="důvodová zpráva nadpis"/>
    <w:basedOn w:val="Nadpis1"/>
    <w:next w:val="dvodovzprva"/>
    <w:link w:val="dvodovzprvanadpisChar"/>
    <w:rsid w:val="008F7E4E"/>
    <w:pPr>
      <w:spacing w:after="0"/>
      <w:jc w:val="center"/>
    </w:pPr>
    <w:rPr>
      <w:sz w:val="24"/>
      <w:u w:val="single"/>
    </w:rPr>
  </w:style>
  <w:style w:type="character" w:customStyle="1" w:styleId="dvodovzprvaChar">
    <w:name w:val="důvodová zpráva Char"/>
    <w:basedOn w:val="Standardnpsmoodstavce"/>
    <w:link w:val="dvodovzprva"/>
    <w:rsid w:val="008F7E4E"/>
    <w:rPr>
      <w:sz w:val="20"/>
      <w:szCs w:val="24"/>
    </w:rPr>
  </w:style>
  <w:style w:type="paragraph" w:customStyle="1" w:styleId="plohy">
    <w:name w:val="přílohy"/>
    <w:basedOn w:val="dvodovzprva"/>
    <w:link w:val="plohyChar"/>
    <w:qFormat/>
    <w:rsid w:val="00B21286"/>
    <w:pPr>
      <w:numPr>
        <w:numId w:val="4"/>
      </w:numPr>
      <w:spacing w:before="0"/>
    </w:pPr>
  </w:style>
  <w:style w:type="character" w:customStyle="1" w:styleId="dvodovzprvanadpisChar">
    <w:name w:val="důvodová zpráva nadpis Char"/>
    <w:basedOn w:val="Nadpis1Char"/>
    <w:link w:val="dvodovzprvanadpis"/>
    <w:rsid w:val="008F7E4E"/>
    <w:rPr>
      <w:rFonts w:asciiTheme="majorHAnsi" w:eastAsiaTheme="majorEastAsia" w:hAnsiTheme="majorHAnsi"/>
      <w:b/>
      <w:bCs/>
      <w:kern w:val="32"/>
      <w:sz w:val="24"/>
      <w:szCs w:val="32"/>
      <w:u w:val="single"/>
    </w:rPr>
  </w:style>
  <w:style w:type="numbering" w:customStyle="1" w:styleId="plohyseznam">
    <w:name w:val="přílohy seznam"/>
    <w:uiPriority w:val="99"/>
    <w:rsid w:val="00B21286"/>
    <w:pPr>
      <w:numPr>
        <w:numId w:val="3"/>
      </w:numPr>
    </w:pPr>
  </w:style>
  <w:style w:type="character" w:customStyle="1" w:styleId="plohyChar">
    <w:name w:val="přílohy Char"/>
    <w:basedOn w:val="dvodovzprvaChar"/>
    <w:link w:val="plohy"/>
    <w:rsid w:val="00B21286"/>
    <w:rPr>
      <w:sz w:val="20"/>
      <w:szCs w:val="24"/>
    </w:rPr>
  </w:style>
  <w:style w:type="paragraph" w:customStyle="1" w:styleId="podpis">
    <w:name w:val="podpis"/>
    <w:basedOn w:val="Normln"/>
    <w:next w:val="Normln"/>
    <w:link w:val="podpisChar"/>
    <w:rsid w:val="00B21286"/>
    <w:pPr>
      <w:pBdr>
        <w:bottom w:val="dotted" w:sz="4" w:space="1" w:color="auto"/>
      </w:pBdr>
      <w:spacing w:before="720"/>
      <w:ind w:right="6804"/>
    </w:pPr>
  </w:style>
  <w:style w:type="character" w:customStyle="1" w:styleId="podpisChar">
    <w:name w:val="podpis Char"/>
    <w:basedOn w:val="Standardnpsmoodstavce"/>
    <w:link w:val="podpis"/>
    <w:rsid w:val="00B21286"/>
    <w:rPr>
      <w:sz w:val="20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833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83326"/>
    <w:rPr>
      <w:rFonts w:ascii="Segoe UI" w:hAnsi="Segoe UI" w:cs="Segoe UI"/>
      <w:sz w:val="18"/>
      <w:szCs w:val="18"/>
    </w:rPr>
  </w:style>
  <w:style w:type="character" w:customStyle="1" w:styleId="tsubjname">
    <w:name w:val="tsubjname"/>
    <w:rsid w:val="0004773C"/>
  </w:style>
  <w:style w:type="character" w:customStyle="1" w:styleId="preformatted">
    <w:name w:val="preformatted"/>
    <w:rsid w:val="0004773C"/>
  </w:style>
  <w:style w:type="paragraph" w:styleId="Zkladntextodsazen">
    <w:name w:val="Body Text Indent"/>
    <w:basedOn w:val="Normln"/>
    <w:link w:val="ZkladntextodsazenChar"/>
    <w:uiPriority w:val="99"/>
    <w:unhideWhenUsed/>
    <w:rsid w:val="00834A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834AC6"/>
    <w:rPr>
      <w:rFonts w:ascii="Calibri" w:eastAsia="SimSun" w:hAnsi="Calibri" w:cs="Tahoma"/>
      <w:kern w:val="2"/>
      <w:lang w:eastAsia="ar-SA"/>
    </w:rPr>
  </w:style>
  <w:style w:type="paragraph" w:styleId="Normlnweb">
    <w:name w:val="Normal (Web)"/>
    <w:basedOn w:val="Normln"/>
    <w:uiPriority w:val="99"/>
    <w:unhideWhenUsed/>
    <w:rsid w:val="00834AC6"/>
    <w:pPr>
      <w:spacing w:after="150"/>
    </w:pPr>
    <w:rPr>
      <w:rFonts w:ascii="Times New Roman" w:eastAsia="Times New Roman" w:hAnsi="Times New Roman"/>
      <w:sz w:val="24"/>
      <w:lang w:eastAsia="cs-CZ"/>
    </w:rPr>
  </w:style>
  <w:style w:type="paragraph" w:customStyle="1" w:styleId="Default">
    <w:name w:val="Default"/>
    <w:rsid w:val="00C54A5F"/>
    <w:pPr>
      <w:autoSpaceDE w:val="0"/>
      <w:autoSpaceDN w:val="0"/>
      <w:adjustRightInd w:val="0"/>
    </w:pPr>
    <w:rPr>
      <w:rFonts w:ascii="Myriad Pro" w:eastAsia="Times New Roman" w:hAnsi="Myriad Pro" w:cs="Myriad Pro"/>
      <w:color w:val="000000"/>
      <w:sz w:val="24"/>
      <w:szCs w:val="24"/>
      <w:lang w:eastAsia="cs-CZ"/>
    </w:rPr>
  </w:style>
  <w:style w:type="character" w:customStyle="1" w:styleId="markedcontent">
    <w:name w:val="markedcontent"/>
    <w:basedOn w:val="Standardnpsmoodstavce"/>
    <w:rsid w:val="00F20D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41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8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6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4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7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8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4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46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57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elenovaH\AppData\Roaming\Microsoft\&#352;ablony\RMO%20ZMO\kosilka_ZmO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AC2F1983-16F2-4516-BA35-176246E5F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kosilka_ZmO</Template>
  <TotalTime>7</TotalTime>
  <Pages>2</Pages>
  <Words>263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Jelenová Hana</dc:creator>
  <cp:lastModifiedBy>Miroslava Konečná</cp:lastModifiedBy>
  <cp:revision>8</cp:revision>
  <cp:lastPrinted>2023-01-06T06:24:00Z</cp:lastPrinted>
  <dcterms:created xsi:type="dcterms:W3CDTF">2024-02-20T13:49:00Z</dcterms:created>
  <dcterms:modified xsi:type="dcterms:W3CDTF">2024-02-20T14:09:00Z</dcterms:modified>
</cp:coreProperties>
</file>