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F39E07" w14:textId="77777777" w:rsidR="00465BF8" w:rsidRPr="00EA28A8" w:rsidRDefault="007E128E" w:rsidP="00EA28A8">
      <w:pPr>
        <w:spacing w:before="240" w:after="240"/>
        <w:jc w:val="center"/>
        <w:rPr>
          <w:rFonts w:ascii="Times New Roman" w:hAnsi="Times New Roman"/>
          <w:b/>
          <w:spacing w:val="110"/>
          <w:sz w:val="24"/>
        </w:rPr>
      </w:pPr>
      <w:r w:rsidRPr="00EA28A8">
        <w:rPr>
          <w:rFonts w:ascii="Times New Roman" w:hAnsi="Times New Roman"/>
          <w:b/>
          <w:spacing w:val="110"/>
          <w:sz w:val="24"/>
        </w:rPr>
        <w:t>USNESENÍ</w:t>
      </w:r>
    </w:p>
    <w:p w14:paraId="52024D21" w14:textId="2C38A210" w:rsidR="00465BF8" w:rsidRPr="00EA28A8" w:rsidRDefault="00A80F55" w:rsidP="00EA28A8">
      <w:pPr>
        <w:tabs>
          <w:tab w:val="left" w:pos="1935"/>
          <w:tab w:val="center" w:pos="4819"/>
        </w:tabs>
        <w:spacing w:before="60" w:after="60"/>
        <w:jc w:val="center"/>
        <w:rPr>
          <w:rFonts w:ascii="Times New Roman" w:hAnsi="Times New Roman"/>
          <w:sz w:val="24"/>
        </w:rPr>
      </w:pPr>
      <w:r w:rsidRPr="00EA28A8">
        <w:rPr>
          <w:rFonts w:ascii="Times New Roman" w:hAnsi="Times New Roman"/>
          <w:sz w:val="24"/>
        </w:rPr>
        <w:t>z</w:t>
      </w:r>
      <w:r w:rsidR="0078477E">
        <w:rPr>
          <w:rFonts w:ascii="Times New Roman" w:hAnsi="Times New Roman"/>
          <w:sz w:val="24"/>
        </w:rPr>
        <w:t> </w:t>
      </w:r>
      <w:r w:rsidR="005E5C30">
        <w:rPr>
          <w:rFonts w:ascii="Times New Roman" w:hAnsi="Times New Roman"/>
          <w:sz w:val="24"/>
        </w:rPr>
        <w:t>5</w:t>
      </w:r>
      <w:r w:rsidR="0078477E">
        <w:rPr>
          <w:rFonts w:ascii="Times New Roman" w:hAnsi="Times New Roman"/>
          <w:sz w:val="24"/>
        </w:rPr>
        <w:t>.</w:t>
      </w:r>
      <w:r w:rsidR="008D74BC">
        <w:rPr>
          <w:rFonts w:ascii="Times New Roman" w:hAnsi="Times New Roman"/>
          <w:sz w:val="24"/>
        </w:rPr>
        <w:t xml:space="preserve"> z</w:t>
      </w:r>
      <w:r w:rsidR="00465BF8" w:rsidRPr="00EA28A8">
        <w:rPr>
          <w:rFonts w:ascii="Times New Roman" w:hAnsi="Times New Roman"/>
          <w:sz w:val="24"/>
        </w:rPr>
        <w:t>asedání Zastupitelstva městské části M</w:t>
      </w:r>
      <w:r w:rsidR="00FB4BAA" w:rsidRPr="00EA28A8">
        <w:rPr>
          <w:rFonts w:ascii="Times New Roman" w:hAnsi="Times New Roman"/>
          <w:sz w:val="24"/>
        </w:rPr>
        <w:t>alé Hoštice</w:t>
      </w:r>
    </w:p>
    <w:p w14:paraId="3D55DBFB" w14:textId="0BD8E79F" w:rsidR="00465BF8" w:rsidRPr="00EA28A8" w:rsidRDefault="00465BF8" w:rsidP="00EA28A8">
      <w:pPr>
        <w:spacing w:before="60" w:after="60"/>
        <w:jc w:val="center"/>
        <w:rPr>
          <w:rFonts w:ascii="Times New Roman" w:hAnsi="Times New Roman"/>
          <w:sz w:val="24"/>
        </w:rPr>
      </w:pPr>
      <w:r w:rsidRPr="00EA28A8">
        <w:rPr>
          <w:rFonts w:ascii="Times New Roman" w:hAnsi="Times New Roman"/>
          <w:sz w:val="24"/>
        </w:rPr>
        <w:t xml:space="preserve">konaného dne </w:t>
      </w:r>
      <w:r w:rsidR="005E5C30">
        <w:rPr>
          <w:rFonts w:ascii="Times New Roman" w:hAnsi="Times New Roman"/>
          <w:sz w:val="24"/>
        </w:rPr>
        <w:t>7</w:t>
      </w:r>
      <w:r w:rsidRPr="00EA28A8">
        <w:rPr>
          <w:rFonts w:ascii="Times New Roman" w:hAnsi="Times New Roman"/>
          <w:sz w:val="24"/>
        </w:rPr>
        <w:t>.</w:t>
      </w:r>
      <w:r w:rsidR="0092229F" w:rsidRPr="00EA28A8">
        <w:rPr>
          <w:rFonts w:ascii="Times New Roman" w:hAnsi="Times New Roman"/>
          <w:sz w:val="24"/>
        </w:rPr>
        <w:t xml:space="preserve"> </w:t>
      </w:r>
      <w:r w:rsidR="005E5C30">
        <w:rPr>
          <w:rFonts w:ascii="Times New Roman" w:hAnsi="Times New Roman"/>
          <w:sz w:val="24"/>
        </w:rPr>
        <w:t>3</w:t>
      </w:r>
      <w:r w:rsidR="00791AB4" w:rsidRPr="00EA28A8">
        <w:rPr>
          <w:rFonts w:ascii="Times New Roman" w:hAnsi="Times New Roman"/>
          <w:sz w:val="24"/>
        </w:rPr>
        <w:t xml:space="preserve">. </w:t>
      </w:r>
      <w:r w:rsidRPr="00EA28A8">
        <w:rPr>
          <w:rFonts w:ascii="Times New Roman" w:hAnsi="Times New Roman"/>
          <w:sz w:val="24"/>
        </w:rPr>
        <w:t>20</w:t>
      </w:r>
      <w:r w:rsidR="00F64246" w:rsidRPr="00EA28A8">
        <w:rPr>
          <w:rFonts w:ascii="Times New Roman" w:hAnsi="Times New Roman"/>
          <w:sz w:val="24"/>
        </w:rPr>
        <w:t>2</w:t>
      </w:r>
      <w:r w:rsidR="00904B82">
        <w:rPr>
          <w:rFonts w:ascii="Times New Roman" w:hAnsi="Times New Roman"/>
          <w:sz w:val="24"/>
        </w:rPr>
        <w:t>3</w:t>
      </w:r>
      <w:r w:rsidRPr="00EA28A8">
        <w:rPr>
          <w:rFonts w:ascii="Times New Roman" w:hAnsi="Times New Roman"/>
          <w:sz w:val="24"/>
        </w:rPr>
        <w:t xml:space="preserve"> v</w:t>
      </w:r>
      <w:r w:rsidR="00E0614D" w:rsidRPr="00EA28A8">
        <w:rPr>
          <w:rFonts w:ascii="Times New Roman" w:hAnsi="Times New Roman"/>
          <w:sz w:val="24"/>
        </w:rPr>
        <w:t> </w:t>
      </w:r>
      <w:r w:rsidR="00B4432A" w:rsidRPr="00EA28A8">
        <w:rPr>
          <w:rFonts w:ascii="Times New Roman" w:hAnsi="Times New Roman"/>
          <w:sz w:val="24"/>
        </w:rPr>
        <w:t>1</w:t>
      </w:r>
      <w:r w:rsidR="00B35AB2">
        <w:rPr>
          <w:rFonts w:ascii="Times New Roman" w:hAnsi="Times New Roman"/>
          <w:sz w:val="24"/>
        </w:rPr>
        <w:t>6</w:t>
      </w:r>
      <w:r w:rsidR="00E0614D" w:rsidRPr="00EA28A8">
        <w:rPr>
          <w:rFonts w:ascii="Times New Roman" w:hAnsi="Times New Roman"/>
          <w:sz w:val="24"/>
        </w:rPr>
        <w:t>:</w:t>
      </w:r>
      <w:r w:rsidR="00B35AB2">
        <w:rPr>
          <w:rFonts w:ascii="Times New Roman" w:hAnsi="Times New Roman"/>
          <w:sz w:val="24"/>
        </w:rPr>
        <w:t>0</w:t>
      </w:r>
      <w:r w:rsidR="0078477E">
        <w:rPr>
          <w:rFonts w:ascii="Times New Roman" w:hAnsi="Times New Roman"/>
          <w:sz w:val="24"/>
        </w:rPr>
        <w:t>0</w:t>
      </w:r>
      <w:r w:rsidRPr="00EA28A8">
        <w:rPr>
          <w:rFonts w:ascii="Times New Roman" w:hAnsi="Times New Roman"/>
          <w:sz w:val="24"/>
        </w:rPr>
        <w:t xml:space="preserve"> hodin</w:t>
      </w:r>
    </w:p>
    <w:p w14:paraId="21E502BA" w14:textId="1602B09F" w:rsidR="00B27BDD" w:rsidRPr="00EA28A8" w:rsidRDefault="00465BF8" w:rsidP="00EA28A8">
      <w:pPr>
        <w:spacing w:before="60" w:after="60"/>
        <w:jc w:val="center"/>
        <w:rPr>
          <w:rFonts w:ascii="Times New Roman" w:hAnsi="Times New Roman"/>
          <w:sz w:val="24"/>
        </w:rPr>
      </w:pPr>
      <w:r w:rsidRPr="00EA28A8">
        <w:rPr>
          <w:rFonts w:ascii="Times New Roman" w:hAnsi="Times New Roman"/>
          <w:sz w:val="24"/>
        </w:rPr>
        <w:t>v</w:t>
      </w:r>
      <w:r w:rsidR="00904B82">
        <w:rPr>
          <w:rFonts w:ascii="Times New Roman" w:hAnsi="Times New Roman"/>
          <w:sz w:val="24"/>
        </w:rPr>
        <w:t> Malých Hošticích</w:t>
      </w:r>
    </w:p>
    <w:tbl>
      <w:tblPr>
        <w:tblW w:w="9638" w:type="dxa"/>
        <w:tblLayout w:type="fixed"/>
        <w:tblLook w:val="04A0" w:firstRow="1" w:lastRow="0" w:firstColumn="1" w:lastColumn="0" w:noHBand="0" w:noVBand="1"/>
      </w:tblPr>
      <w:tblGrid>
        <w:gridCol w:w="1644"/>
        <w:gridCol w:w="7994"/>
      </w:tblGrid>
      <w:tr w:rsidR="00E1280E" w:rsidRPr="00EA28A8" w14:paraId="531A6AD8" w14:textId="77777777" w:rsidTr="00112492">
        <w:trPr>
          <w:cantSplit/>
          <w:trHeight w:val="397"/>
        </w:trPr>
        <w:tc>
          <w:tcPr>
            <w:tcW w:w="1644" w:type="dxa"/>
            <w:vAlign w:val="bottom"/>
          </w:tcPr>
          <w:p w14:paraId="5DDCA070" w14:textId="69CD4705" w:rsidR="00E1280E" w:rsidRPr="00EA28A8" w:rsidRDefault="005E5C30" w:rsidP="00112492">
            <w:pPr>
              <w:pStyle w:val="usnesenbod"/>
              <w:numPr>
                <w:ilvl w:val="0"/>
                <w:numId w:val="1"/>
              </w:num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</w:t>
            </w:r>
            <w:r w:rsidR="00E1280E" w:rsidRPr="00EA28A8">
              <w:rPr>
                <w:rFonts w:ascii="Times New Roman" w:hAnsi="Times New Roman"/>
                <w:sz w:val="24"/>
              </w:rPr>
              <w:t>/</w:t>
            </w:r>
            <w:r>
              <w:rPr>
                <w:rFonts w:ascii="Times New Roman" w:hAnsi="Times New Roman"/>
                <w:sz w:val="24"/>
              </w:rPr>
              <w:t>5</w:t>
            </w:r>
            <w:r w:rsidR="00E1280E" w:rsidRPr="00EA28A8">
              <w:rPr>
                <w:rFonts w:ascii="Times New Roman" w:hAnsi="Times New Roman"/>
                <w:sz w:val="24"/>
              </w:rPr>
              <w:t>/ZMC/2</w:t>
            </w:r>
            <w:r w:rsidR="00904B82">
              <w:rPr>
                <w:rFonts w:ascii="Times New Roman" w:hAnsi="Times New Roman"/>
                <w:sz w:val="24"/>
              </w:rPr>
              <w:t>3</w:t>
            </w:r>
          </w:p>
        </w:tc>
        <w:tc>
          <w:tcPr>
            <w:tcW w:w="7994" w:type="dxa"/>
            <w:vAlign w:val="bottom"/>
          </w:tcPr>
          <w:p w14:paraId="7403DBF6" w14:textId="0ECAF0F5" w:rsidR="00E1280E" w:rsidRPr="00EA28A8" w:rsidRDefault="00B35AB2" w:rsidP="00112492">
            <w:pPr>
              <w:pStyle w:val="usnesenbuka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bCs/>
                <w:sz w:val="24"/>
              </w:rPr>
              <w:t>Schválení programu zastupitelstva.</w:t>
            </w:r>
          </w:p>
        </w:tc>
      </w:tr>
      <w:tr w:rsidR="00B35AB2" w:rsidRPr="00EA28A8" w14:paraId="11E63729" w14:textId="77777777" w:rsidTr="00465E0A">
        <w:trPr>
          <w:cantSplit/>
          <w:trHeight w:val="397"/>
        </w:trPr>
        <w:tc>
          <w:tcPr>
            <w:tcW w:w="9638" w:type="dxa"/>
            <w:gridSpan w:val="2"/>
            <w:vAlign w:val="bottom"/>
          </w:tcPr>
          <w:p w14:paraId="2582AD5C" w14:textId="77777777" w:rsidR="00B35AB2" w:rsidRPr="00EA28A8" w:rsidRDefault="00B35AB2" w:rsidP="00465E0A">
            <w:pPr>
              <w:pStyle w:val="usnesenbuka"/>
              <w:rPr>
                <w:rFonts w:ascii="Times New Roman" w:hAnsi="Times New Roman"/>
                <w:b/>
                <w:bCs/>
                <w:sz w:val="24"/>
              </w:rPr>
            </w:pPr>
            <w:r w:rsidRPr="00EA28A8">
              <w:rPr>
                <w:rFonts w:ascii="Times New Roman" w:hAnsi="Times New Roman"/>
                <w:b/>
                <w:bCs/>
                <w:sz w:val="24"/>
              </w:rPr>
              <w:t>Zastupitelstvo městské části Malé Hoštice</w:t>
            </w:r>
          </w:p>
          <w:p w14:paraId="214172BF" w14:textId="77777777" w:rsidR="00B35AB2" w:rsidRPr="00EA28A8" w:rsidRDefault="00B35AB2" w:rsidP="00465E0A">
            <w:pPr>
              <w:pStyle w:val="usnesenbuka"/>
              <w:rPr>
                <w:rFonts w:ascii="Times New Roman" w:hAnsi="Times New Roman"/>
                <w:b/>
                <w:bCs/>
                <w:sz w:val="24"/>
              </w:rPr>
            </w:pPr>
          </w:p>
          <w:p w14:paraId="66DBD86F" w14:textId="65C58A6A" w:rsidR="00B35AB2" w:rsidRPr="00EA28A8" w:rsidRDefault="00B35AB2" w:rsidP="00465E0A">
            <w:pPr>
              <w:pStyle w:val="usnesenbuka"/>
              <w:rPr>
                <w:rFonts w:ascii="Times New Roman" w:hAnsi="Times New Roman"/>
                <w:b/>
                <w:bCs/>
                <w:sz w:val="24"/>
              </w:rPr>
            </w:pPr>
            <w:r w:rsidRPr="00EA28A8">
              <w:rPr>
                <w:rFonts w:ascii="Times New Roman" w:hAnsi="Times New Roman"/>
                <w:b/>
                <w:bCs/>
                <w:sz w:val="24"/>
              </w:rPr>
              <w:t>schvaluje</w:t>
            </w:r>
            <w:r>
              <w:rPr>
                <w:rFonts w:ascii="Times New Roman" w:hAnsi="Times New Roman"/>
                <w:b/>
                <w:bCs/>
                <w:sz w:val="24"/>
              </w:rPr>
              <w:t xml:space="preserve"> </w:t>
            </w:r>
            <w:r w:rsidRPr="00EA28A8">
              <w:rPr>
                <w:rFonts w:ascii="Times New Roman" w:hAnsi="Times New Roman"/>
                <w:b/>
                <w:bCs/>
                <w:sz w:val="24"/>
              </w:rPr>
              <w:t xml:space="preserve">program </w:t>
            </w:r>
            <w:r w:rsidR="005E5C30">
              <w:rPr>
                <w:rFonts w:ascii="Times New Roman" w:hAnsi="Times New Roman"/>
                <w:b/>
                <w:bCs/>
                <w:sz w:val="24"/>
              </w:rPr>
              <w:t>5</w:t>
            </w:r>
            <w:r>
              <w:rPr>
                <w:rFonts w:ascii="Times New Roman" w:hAnsi="Times New Roman"/>
                <w:b/>
                <w:bCs/>
                <w:sz w:val="24"/>
              </w:rPr>
              <w:t>.</w:t>
            </w:r>
            <w:r w:rsidRPr="00EA28A8">
              <w:rPr>
                <w:rFonts w:ascii="Times New Roman" w:hAnsi="Times New Roman"/>
                <w:b/>
                <w:bCs/>
                <w:sz w:val="24"/>
              </w:rPr>
              <w:t xml:space="preserve"> zasedání zastupitelstva MČ MH.</w:t>
            </w:r>
          </w:p>
          <w:p w14:paraId="1B0B0C5E" w14:textId="77777777" w:rsidR="00B35AB2" w:rsidRPr="00EA28A8" w:rsidRDefault="00B35AB2" w:rsidP="00465E0A">
            <w:pPr>
              <w:pStyle w:val="usnesenbuka"/>
              <w:rPr>
                <w:rFonts w:ascii="Times New Roman" w:hAnsi="Times New Roman"/>
                <w:b/>
                <w:bCs/>
                <w:sz w:val="24"/>
              </w:rPr>
            </w:pPr>
          </w:p>
        </w:tc>
      </w:tr>
    </w:tbl>
    <w:p w14:paraId="47DEDE89" w14:textId="4389A6C6" w:rsidR="00B35AB2" w:rsidRPr="00EA28A8" w:rsidRDefault="00B35AB2" w:rsidP="00B35AB2">
      <w:pPr>
        <w:pStyle w:val="Zkladntextodsazen"/>
        <w:pBdr>
          <w:bottom w:val="single" w:sz="6" w:space="14" w:color="auto"/>
        </w:pBdr>
        <w:ind w:left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A28A8">
        <w:rPr>
          <w:rFonts w:ascii="Times New Roman" w:hAnsi="Times New Roman" w:cs="Times New Roman"/>
          <w:sz w:val="24"/>
          <w:szCs w:val="24"/>
        </w:rPr>
        <w:t xml:space="preserve">Výsledek hlasování: Pro: </w:t>
      </w:r>
      <w:r w:rsidR="00CA3475">
        <w:rPr>
          <w:rFonts w:ascii="Times New Roman" w:hAnsi="Times New Roman" w:cs="Times New Roman"/>
          <w:sz w:val="24"/>
          <w:szCs w:val="24"/>
        </w:rPr>
        <w:t>6</w:t>
      </w:r>
      <w:r w:rsidRPr="00EA28A8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EA28A8">
        <w:rPr>
          <w:rFonts w:ascii="Times New Roman" w:hAnsi="Times New Roman" w:cs="Times New Roman"/>
          <w:sz w:val="24"/>
          <w:szCs w:val="24"/>
        </w:rPr>
        <w:tab/>
      </w:r>
      <w:r w:rsidRPr="00EA28A8">
        <w:rPr>
          <w:rFonts w:ascii="Times New Roman" w:hAnsi="Times New Roman" w:cs="Times New Roman"/>
          <w:sz w:val="24"/>
          <w:szCs w:val="24"/>
        </w:rPr>
        <w:tab/>
        <w:t xml:space="preserve">Usnesení: </w:t>
      </w:r>
      <w:r w:rsidRPr="00EA28A8">
        <w:rPr>
          <w:rFonts w:ascii="Times New Roman" w:hAnsi="Times New Roman" w:cs="Times New Roman"/>
          <w:b/>
          <w:sz w:val="24"/>
          <w:szCs w:val="24"/>
        </w:rPr>
        <w:t>PŘIJATO</w:t>
      </w:r>
    </w:p>
    <w:tbl>
      <w:tblPr>
        <w:tblW w:w="9638" w:type="dxa"/>
        <w:tblLayout w:type="fixed"/>
        <w:tblLook w:val="04A0" w:firstRow="1" w:lastRow="0" w:firstColumn="1" w:lastColumn="0" w:noHBand="0" w:noVBand="1"/>
      </w:tblPr>
      <w:tblGrid>
        <w:gridCol w:w="510"/>
        <w:gridCol w:w="1134"/>
        <w:gridCol w:w="7994"/>
      </w:tblGrid>
      <w:tr w:rsidR="00B35AB2" w:rsidRPr="00EA28A8" w14:paraId="0F11B1F6" w14:textId="77777777" w:rsidTr="00465E0A">
        <w:trPr>
          <w:cantSplit/>
          <w:trHeight w:val="397"/>
        </w:trPr>
        <w:tc>
          <w:tcPr>
            <w:tcW w:w="1644" w:type="dxa"/>
            <w:gridSpan w:val="2"/>
            <w:vAlign w:val="bottom"/>
          </w:tcPr>
          <w:p w14:paraId="48A8C468" w14:textId="03700561" w:rsidR="00B35AB2" w:rsidRPr="00EA28A8" w:rsidRDefault="00441212" w:rsidP="00465E0A">
            <w:pPr>
              <w:pStyle w:val="usnesenbod"/>
              <w:numPr>
                <w:ilvl w:val="0"/>
                <w:numId w:val="1"/>
              </w:num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</w:t>
            </w:r>
            <w:r w:rsidR="00B35AB2" w:rsidRPr="00EA28A8">
              <w:rPr>
                <w:rFonts w:ascii="Times New Roman" w:hAnsi="Times New Roman"/>
                <w:sz w:val="24"/>
              </w:rPr>
              <w:t>/</w:t>
            </w:r>
            <w:r>
              <w:rPr>
                <w:rFonts w:ascii="Times New Roman" w:hAnsi="Times New Roman"/>
                <w:sz w:val="24"/>
              </w:rPr>
              <w:t>5</w:t>
            </w:r>
            <w:r w:rsidR="00B35AB2">
              <w:rPr>
                <w:rFonts w:ascii="Times New Roman" w:hAnsi="Times New Roman"/>
                <w:sz w:val="24"/>
              </w:rPr>
              <w:t>/</w:t>
            </w:r>
            <w:r w:rsidR="00B35AB2" w:rsidRPr="00EA28A8">
              <w:rPr>
                <w:rFonts w:ascii="Times New Roman" w:hAnsi="Times New Roman"/>
                <w:sz w:val="24"/>
              </w:rPr>
              <w:t>ZMC/2</w:t>
            </w:r>
            <w:r w:rsidR="00B35AB2">
              <w:rPr>
                <w:rFonts w:ascii="Times New Roman" w:hAnsi="Times New Roman"/>
                <w:sz w:val="24"/>
              </w:rPr>
              <w:t>3</w:t>
            </w:r>
          </w:p>
        </w:tc>
        <w:tc>
          <w:tcPr>
            <w:tcW w:w="7994" w:type="dxa"/>
            <w:vAlign w:val="bottom"/>
          </w:tcPr>
          <w:p w14:paraId="0D83A9B1" w14:textId="77777777" w:rsidR="00B35AB2" w:rsidRPr="00EA28A8" w:rsidRDefault="00B35AB2" w:rsidP="00465E0A">
            <w:pPr>
              <w:pStyle w:val="usnesenbuka"/>
              <w:rPr>
                <w:rFonts w:ascii="Times New Roman" w:hAnsi="Times New Roman"/>
                <w:b/>
                <w:sz w:val="24"/>
              </w:rPr>
            </w:pPr>
            <w:r w:rsidRPr="00EA28A8">
              <w:rPr>
                <w:rFonts w:ascii="Times New Roman" w:hAnsi="Times New Roman"/>
                <w:b/>
                <w:bCs/>
                <w:sz w:val="24"/>
              </w:rPr>
              <w:t>Volba ověřovatelů zápisu a zapisovatele.</w:t>
            </w:r>
          </w:p>
        </w:tc>
      </w:tr>
      <w:tr w:rsidR="00B35AB2" w:rsidRPr="00EA28A8" w14:paraId="63E60165" w14:textId="77777777" w:rsidTr="00465E0A">
        <w:trPr>
          <w:cantSplit/>
          <w:trHeight w:val="397"/>
        </w:trPr>
        <w:tc>
          <w:tcPr>
            <w:tcW w:w="9638" w:type="dxa"/>
            <w:gridSpan w:val="3"/>
            <w:vAlign w:val="bottom"/>
          </w:tcPr>
          <w:p w14:paraId="34E4E8DC" w14:textId="77777777" w:rsidR="00B35AB2" w:rsidRDefault="00B35AB2" w:rsidP="00465E0A">
            <w:pPr>
              <w:pStyle w:val="usnesenbuka"/>
              <w:rPr>
                <w:rFonts w:ascii="Times New Roman" w:hAnsi="Times New Roman"/>
                <w:b/>
                <w:bCs/>
                <w:sz w:val="24"/>
              </w:rPr>
            </w:pPr>
            <w:r w:rsidRPr="00EA28A8">
              <w:rPr>
                <w:rFonts w:ascii="Times New Roman" w:hAnsi="Times New Roman"/>
                <w:b/>
                <w:bCs/>
                <w:sz w:val="24"/>
              </w:rPr>
              <w:t>Zastupitelstvo městské části Malé Hoštice</w:t>
            </w:r>
          </w:p>
          <w:p w14:paraId="4CC60621" w14:textId="77777777" w:rsidR="00B35AB2" w:rsidRPr="00EA28A8" w:rsidRDefault="00B35AB2" w:rsidP="00465E0A">
            <w:pPr>
              <w:pStyle w:val="usnesenbuka"/>
              <w:rPr>
                <w:rFonts w:ascii="Times New Roman" w:hAnsi="Times New Roman"/>
                <w:b/>
                <w:bCs/>
                <w:sz w:val="24"/>
              </w:rPr>
            </w:pPr>
          </w:p>
        </w:tc>
      </w:tr>
      <w:tr w:rsidR="00B35AB2" w:rsidRPr="00EA28A8" w14:paraId="12987D8D" w14:textId="77777777" w:rsidTr="00465E0A">
        <w:trPr>
          <w:cantSplit/>
          <w:trHeight w:val="712"/>
        </w:trPr>
        <w:tc>
          <w:tcPr>
            <w:tcW w:w="510" w:type="dxa"/>
          </w:tcPr>
          <w:p w14:paraId="09D05EA1" w14:textId="77777777" w:rsidR="00B35AB2" w:rsidRPr="00EA28A8" w:rsidRDefault="00B35AB2" w:rsidP="00465E0A">
            <w:pPr>
              <w:pStyle w:val="usnesenbuka"/>
              <w:rPr>
                <w:rFonts w:ascii="Times New Roman" w:hAnsi="Times New Roman"/>
                <w:sz w:val="24"/>
              </w:rPr>
            </w:pPr>
          </w:p>
        </w:tc>
        <w:tc>
          <w:tcPr>
            <w:tcW w:w="9128" w:type="dxa"/>
            <w:gridSpan w:val="2"/>
            <w:vAlign w:val="bottom"/>
          </w:tcPr>
          <w:p w14:paraId="19CAFF49" w14:textId="2FD9A8F1" w:rsidR="00B35AB2" w:rsidRPr="00EA28A8" w:rsidRDefault="00B35AB2" w:rsidP="00465E0A">
            <w:pPr>
              <w:pStyle w:val="usnesenbuka"/>
              <w:rPr>
                <w:rFonts w:ascii="Times New Roman" w:hAnsi="Times New Roman"/>
                <w:b/>
                <w:sz w:val="24"/>
              </w:rPr>
            </w:pPr>
            <w:r w:rsidRPr="00EA28A8">
              <w:rPr>
                <w:rFonts w:ascii="Times New Roman" w:hAnsi="Times New Roman"/>
                <w:b/>
                <w:sz w:val="24"/>
              </w:rPr>
              <w:t>volí ověřovatelé zápisu z</w:t>
            </w:r>
            <w:r>
              <w:rPr>
                <w:rFonts w:ascii="Times New Roman" w:hAnsi="Times New Roman"/>
                <w:b/>
                <w:sz w:val="24"/>
              </w:rPr>
              <w:t> </w:t>
            </w:r>
            <w:r w:rsidR="00441212">
              <w:rPr>
                <w:rFonts w:ascii="Times New Roman" w:hAnsi="Times New Roman"/>
                <w:b/>
                <w:sz w:val="24"/>
              </w:rPr>
              <w:t>5</w:t>
            </w:r>
            <w:r>
              <w:rPr>
                <w:rFonts w:ascii="Times New Roman" w:hAnsi="Times New Roman"/>
                <w:b/>
                <w:sz w:val="24"/>
              </w:rPr>
              <w:t xml:space="preserve">. </w:t>
            </w:r>
            <w:r w:rsidRPr="00EA28A8">
              <w:rPr>
                <w:rFonts w:ascii="Times New Roman" w:hAnsi="Times New Roman"/>
                <w:b/>
                <w:sz w:val="24"/>
              </w:rPr>
              <w:t xml:space="preserve">zasedání zastupitelstva městské části konaného dne </w:t>
            </w:r>
            <w:r w:rsidR="00441212">
              <w:rPr>
                <w:rFonts w:ascii="Times New Roman" w:hAnsi="Times New Roman"/>
                <w:b/>
                <w:sz w:val="24"/>
              </w:rPr>
              <w:t>7</w:t>
            </w:r>
            <w:r w:rsidRPr="00EA28A8">
              <w:rPr>
                <w:rFonts w:ascii="Times New Roman" w:hAnsi="Times New Roman"/>
                <w:b/>
                <w:sz w:val="24"/>
              </w:rPr>
              <w:t>.</w:t>
            </w:r>
            <w:r w:rsidR="00441212">
              <w:rPr>
                <w:rFonts w:ascii="Times New Roman" w:hAnsi="Times New Roman"/>
                <w:b/>
                <w:sz w:val="24"/>
              </w:rPr>
              <w:t xml:space="preserve"> 3</w:t>
            </w:r>
            <w:r w:rsidRPr="00EA28A8">
              <w:rPr>
                <w:rFonts w:ascii="Times New Roman" w:hAnsi="Times New Roman"/>
                <w:b/>
                <w:sz w:val="24"/>
              </w:rPr>
              <w:t>. 202</w:t>
            </w:r>
            <w:r>
              <w:rPr>
                <w:rFonts w:ascii="Times New Roman" w:hAnsi="Times New Roman"/>
                <w:b/>
                <w:sz w:val="24"/>
              </w:rPr>
              <w:t>3</w:t>
            </w:r>
          </w:p>
          <w:p w14:paraId="1BB06139" w14:textId="4E8F17B9" w:rsidR="00B35AB2" w:rsidRPr="00EA28A8" w:rsidRDefault="00B35AB2" w:rsidP="00465E0A">
            <w:pPr>
              <w:pStyle w:val="usnesenbuka"/>
              <w:rPr>
                <w:rFonts w:ascii="Times New Roman" w:hAnsi="Times New Roman"/>
                <w:b/>
                <w:sz w:val="24"/>
              </w:rPr>
            </w:pPr>
            <w:r w:rsidRPr="00EA28A8">
              <w:rPr>
                <w:rFonts w:ascii="Times New Roman" w:hAnsi="Times New Roman"/>
                <w:b/>
                <w:sz w:val="24"/>
              </w:rPr>
              <w:t xml:space="preserve">a) pana </w:t>
            </w:r>
            <w:r w:rsidR="00441212">
              <w:rPr>
                <w:rFonts w:ascii="Times New Roman" w:hAnsi="Times New Roman"/>
                <w:b/>
                <w:sz w:val="24"/>
              </w:rPr>
              <w:t>Pavla Věncka</w:t>
            </w:r>
          </w:p>
          <w:p w14:paraId="5170880A" w14:textId="7F6E1D4D" w:rsidR="00B35AB2" w:rsidRDefault="00B35AB2" w:rsidP="00441212">
            <w:pPr>
              <w:pStyle w:val="usnesenbuka"/>
              <w:rPr>
                <w:rFonts w:ascii="Times New Roman" w:hAnsi="Times New Roman"/>
                <w:b/>
                <w:sz w:val="24"/>
              </w:rPr>
            </w:pPr>
            <w:r w:rsidRPr="00EA28A8">
              <w:rPr>
                <w:rFonts w:ascii="Times New Roman" w:hAnsi="Times New Roman"/>
                <w:b/>
                <w:sz w:val="24"/>
              </w:rPr>
              <w:t>b) pan</w:t>
            </w:r>
            <w:r w:rsidR="00E07DB9">
              <w:rPr>
                <w:rFonts w:ascii="Times New Roman" w:hAnsi="Times New Roman"/>
                <w:b/>
                <w:sz w:val="24"/>
              </w:rPr>
              <w:t>í Ing. Marii Vegelovou</w:t>
            </w:r>
          </w:p>
          <w:p w14:paraId="6F2C53D1" w14:textId="3B875264" w:rsidR="00441212" w:rsidRPr="00EA28A8" w:rsidRDefault="00441212" w:rsidP="00441212">
            <w:pPr>
              <w:pStyle w:val="usnesenbuka"/>
              <w:rPr>
                <w:rFonts w:ascii="Times New Roman" w:hAnsi="Times New Roman"/>
                <w:sz w:val="24"/>
              </w:rPr>
            </w:pPr>
          </w:p>
        </w:tc>
      </w:tr>
    </w:tbl>
    <w:p w14:paraId="6060CAD8" w14:textId="4974E451" w:rsidR="003715A1" w:rsidRPr="00EA28A8" w:rsidRDefault="003715A1" w:rsidP="003715A1">
      <w:pPr>
        <w:pStyle w:val="Zkladntextodsazen"/>
        <w:pBdr>
          <w:bottom w:val="single" w:sz="6" w:space="14" w:color="auto"/>
        </w:pBdr>
        <w:ind w:left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A28A8">
        <w:rPr>
          <w:rFonts w:ascii="Times New Roman" w:hAnsi="Times New Roman" w:cs="Times New Roman"/>
          <w:sz w:val="24"/>
          <w:szCs w:val="24"/>
        </w:rPr>
        <w:t>Výsledek hlasování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35AB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)</w:t>
      </w:r>
      <w:r w:rsidR="00653E07">
        <w:rPr>
          <w:rFonts w:ascii="Times New Roman" w:hAnsi="Times New Roman" w:cs="Times New Roman"/>
          <w:sz w:val="24"/>
          <w:szCs w:val="24"/>
        </w:rPr>
        <w:t xml:space="preserve"> </w:t>
      </w:r>
      <w:r w:rsidR="00B35AB2">
        <w:rPr>
          <w:rFonts w:ascii="Times New Roman" w:hAnsi="Times New Roman" w:cs="Times New Roman"/>
          <w:sz w:val="24"/>
          <w:szCs w:val="24"/>
        </w:rPr>
        <w:t>b)</w:t>
      </w:r>
      <w:r w:rsidRPr="00EA28A8">
        <w:rPr>
          <w:rFonts w:ascii="Times New Roman" w:hAnsi="Times New Roman" w:cs="Times New Roman"/>
          <w:sz w:val="24"/>
          <w:szCs w:val="24"/>
        </w:rPr>
        <w:t xml:space="preserve">: Pro: </w:t>
      </w:r>
      <w:r w:rsidR="00CA3475">
        <w:rPr>
          <w:rFonts w:ascii="Times New Roman" w:hAnsi="Times New Roman" w:cs="Times New Roman"/>
          <w:sz w:val="24"/>
          <w:szCs w:val="24"/>
        </w:rPr>
        <w:t>6</w:t>
      </w:r>
      <w:r w:rsidRPr="00EA28A8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EA28A8">
        <w:rPr>
          <w:rFonts w:ascii="Times New Roman" w:hAnsi="Times New Roman" w:cs="Times New Roman"/>
          <w:sz w:val="24"/>
          <w:szCs w:val="24"/>
        </w:rPr>
        <w:tab/>
        <w:t xml:space="preserve">Usnesení: </w:t>
      </w:r>
      <w:r w:rsidRPr="00EA28A8">
        <w:rPr>
          <w:rFonts w:ascii="Times New Roman" w:hAnsi="Times New Roman" w:cs="Times New Roman"/>
          <w:b/>
          <w:sz w:val="24"/>
          <w:szCs w:val="24"/>
        </w:rPr>
        <w:t>PŘIJATO</w:t>
      </w:r>
    </w:p>
    <w:tbl>
      <w:tblPr>
        <w:tblW w:w="9638" w:type="dxa"/>
        <w:tblLayout w:type="fixed"/>
        <w:tblLook w:val="04A0" w:firstRow="1" w:lastRow="0" w:firstColumn="1" w:lastColumn="0" w:noHBand="0" w:noVBand="1"/>
      </w:tblPr>
      <w:tblGrid>
        <w:gridCol w:w="1644"/>
        <w:gridCol w:w="7994"/>
      </w:tblGrid>
      <w:tr w:rsidR="00C04A81" w:rsidRPr="00EA28A8" w14:paraId="0D2A3684" w14:textId="77777777" w:rsidTr="00112492">
        <w:trPr>
          <w:cantSplit/>
          <w:trHeight w:val="397"/>
        </w:trPr>
        <w:tc>
          <w:tcPr>
            <w:tcW w:w="1644" w:type="dxa"/>
            <w:vAlign w:val="bottom"/>
          </w:tcPr>
          <w:p w14:paraId="305E4CAF" w14:textId="5FADB3B5" w:rsidR="00C04A81" w:rsidRPr="00EA28A8" w:rsidRDefault="00B94D98" w:rsidP="00112492">
            <w:pPr>
              <w:pStyle w:val="usnesenbod"/>
              <w:numPr>
                <w:ilvl w:val="0"/>
                <w:numId w:val="1"/>
              </w:num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</w:t>
            </w:r>
            <w:r w:rsidR="00C04A81" w:rsidRPr="00EA28A8">
              <w:rPr>
                <w:rFonts w:ascii="Times New Roman" w:hAnsi="Times New Roman"/>
                <w:sz w:val="24"/>
              </w:rPr>
              <w:t>/</w:t>
            </w:r>
            <w:r>
              <w:rPr>
                <w:rFonts w:ascii="Times New Roman" w:hAnsi="Times New Roman"/>
                <w:sz w:val="24"/>
              </w:rPr>
              <w:t>5</w:t>
            </w:r>
            <w:r w:rsidR="00C04A81" w:rsidRPr="00EA28A8">
              <w:rPr>
                <w:rFonts w:ascii="Times New Roman" w:hAnsi="Times New Roman"/>
                <w:sz w:val="24"/>
              </w:rPr>
              <w:t>/ZMC/2</w:t>
            </w:r>
            <w:r w:rsidR="007A1BC1">
              <w:rPr>
                <w:rFonts w:ascii="Times New Roman" w:hAnsi="Times New Roman"/>
                <w:sz w:val="24"/>
              </w:rPr>
              <w:t>3</w:t>
            </w:r>
          </w:p>
        </w:tc>
        <w:tc>
          <w:tcPr>
            <w:tcW w:w="7994" w:type="dxa"/>
            <w:vAlign w:val="bottom"/>
          </w:tcPr>
          <w:p w14:paraId="2CB093FE" w14:textId="4BB355C2" w:rsidR="00C04A81" w:rsidRPr="00EA28A8" w:rsidRDefault="00F20D62" w:rsidP="00112492">
            <w:pPr>
              <w:pStyle w:val="usnesenbuka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Kupní smlouva</w:t>
            </w:r>
            <w:r w:rsidR="007A1BC1">
              <w:rPr>
                <w:rFonts w:ascii="Times New Roman" w:hAnsi="Times New Roman"/>
                <w:b/>
                <w:sz w:val="24"/>
              </w:rPr>
              <w:t>.</w:t>
            </w:r>
          </w:p>
        </w:tc>
      </w:tr>
      <w:tr w:rsidR="00C04A81" w:rsidRPr="00EA28A8" w14:paraId="69270D3E" w14:textId="77777777" w:rsidTr="00112492">
        <w:trPr>
          <w:cantSplit/>
          <w:trHeight w:val="397"/>
        </w:trPr>
        <w:tc>
          <w:tcPr>
            <w:tcW w:w="9638" w:type="dxa"/>
            <w:gridSpan w:val="2"/>
            <w:vAlign w:val="bottom"/>
          </w:tcPr>
          <w:p w14:paraId="277A251F" w14:textId="77777777" w:rsidR="00C04A81" w:rsidRDefault="00C04A81" w:rsidP="00112492">
            <w:pPr>
              <w:jc w:val="both"/>
              <w:rPr>
                <w:rFonts w:ascii="Times New Roman" w:hAnsi="Times New Roman"/>
                <w:b/>
                <w:bCs/>
                <w:sz w:val="24"/>
              </w:rPr>
            </w:pPr>
            <w:r w:rsidRPr="00EA28A8">
              <w:rPr>
                <w:rFonts w:ascii="Times New Roman" w:hAnsi="Times New Roman"/>
                <w:b/>
                <w:bCs/>
                <w:sz w:val="24"/>
              </w:rPr>
              <w:t>Zastupitelstvo městské části Malé Hoštice</w:t>
            </w:r>
          </w:p>
          <w:p w14:paraId="13EECE76" w14:textId="77777777" w:rsidR="00C04A81" w:rsidRDefault="00C04A81" w:rsidP="00112492">
            <w:pPr>
              <w:jc w:val="both"/>
              <w:rPr>
                <w:rFonts w:ascii="Times New Roman" w:hAnsi="Times New Roman"/>
                <w:b/>
                <w:bCs/>
                <w:sz w:val="24"/>
              </w:rPr>
            </w:pPr>
          </w:p>
          <w:p w14:paraId="748FC6C8" w14:textId="721D403D" w:rsidR="00F20D62" w:rsidRPr="007D131F" w:rsidRDefault="00F20D62" w:rsidP="00F20D62">
            <w:pPr>
              <w:suppressAutoHyphens/>
              <w:spacing w:line="100" w:lineRule="atLeast"/>
              <w:jc w:val="both"/>
              <w:rPr>
                <w:rFonts w:ascii="Times New Roman" w:hAnsi="Times New Roman"/>
                <w:b/>
                <w:sz w:val="24"/>
              </w:rPr>
            </w:pPr>
            <w:r w:rsidRPr="007D131F">
              <w:rPr>
                <w:rFonts w:ascii="Times New Roman" w:hAnsi="Times New Roman"/>
                <w:b/>
                <w:sz w:val="24"/>
              </w:rPr>
              <w:t xml:space="preserve">schvaluje Kupní smlouvu mezi CIDEM Reality s.r.o. IČO 08239754, DIČ: CZ08239754, se sídlem Hranice, Hranice I-Město, Skalní 1088, PSČ 753 01 a </w:t>
            </w:r>
            <w:r>
              <w:rPr>
                <w:rFonts w:ascii="Times New Roman" w:hAnsi="Times New Roman"/>
                <w:b/>
                <w:sz w:val="24"/>
              </w:rPr>
              <w:t>s</w:t>
            </w:r>
            <w:r w:rsidRPr="007D131F">
              <w:rPr>
                <w:rFonts w:ascii="Times New Roman" w:hAnsi="Times New Roman"/>
                <w:b/>
                <w:sz w:val="24"/>
              </w:rPr>
              <w:t>tatutární</w:t>
            </w:r>
            <w:r>
              <w:rPr>
                <w:rFonts w:ascii="Times New Roman" w:hAnsi="Times New Roman"/>
                <w:b/>
                <w:sz w:val="24"/>
              </w:rPr>
              <w:t>m</w:t>
            </w:r>
            <w:r w:rsidRPr="007D131F">
              <w:rPr>
                <w:rFonts w:ascii="Times New Roman" w:hAnsi="Times New Roman"/>
                <w:b/>
                <w:sz w:val="24"/>
              </w:rPr>
              <w:t xml:space="preserve"> měst</w:t>
            </w:r>
            <w:r>
              <w:rPr>
                <w:rFonts w:ascii="Times New Roman" w:hAnsi="Times New Roman"/>
                <w:b/>
                <w:sz w:val="24"/>
              </w:rPr>
              <w:t>em</w:t>
            </w:r>
            <w:r w:rsidRPr="007D131F">
              <w:rPr>
                <w:rFonts w:ascii="Times New Roman" w:hAnsi="Times New Roman"/>
                <w:b/>
                <w:sz w:val="24"/>
              </w:rPr>
              <w:t xml:space="preserve"> Opava, IČO: 00300535, DIČ: </w:t>
            </w:r>
            <w:r w:rsidRPr="00D12E15">
              <w:rPr>
                <w:rStyle w:val="markedcontent"/>
                <w:rFonts w:ascii="Times New Roman" w:hAnsi="Times New Roman"/>
                <w:b/>
                <w:bCs/>
                <w:sz w:val="24"/>
              </w:rPr>
              <w:t>CZ0030053</w:t>
            </w:r>
            <w:r w:rsidR="00D12E15" w:rsidRPr="00D12E15">
              <w:rPr>
                <w:rStyle w:val="markedcontent"/>
                <w:rFonts w:ascii="Times New Roman" w:hAnsi="Times New Roman"/>
                <w:b/>
                <w:bCs/>
                <w:sz w:val="24"/>
              </w:rPr>
              <w:t>5</w:t>
            </w:r>
            <w:r w:rsidRPr="007D131F">
              <w:rPr>
                <w:rStyle w:val="markedcontent"/>
                <w:rFonts w:ascii="Times New Roman" w:hAnsi="Times New Roman"/>
                <w:sz w:val="24"/>
              </w:rPr>
              <w:t>,</w:t>
            </w:r>
            <w:r w:rsidRPr="007D131F">
              <w:rPr>
                <w:rFonts w:ascii="Times New Roman" w:hAnsi="Times New Roman"/>
                <w:b/>
                <w:sz w:val="24"/>
              </w:rPr>
              <w:t xml:space="preserve"> se sídlem Horní náměstí 382/69, Město, 746 01 Opava</w:t>
            </w:r>
            <w:r w:rsidR="00D75359">
              <w:rPr>
                <w:rFonts w:ascii="Times New Roman" w:hAnsi="Times New Roman"/>
                <w:b/>
                <w:sz w:val="24"/>
              </w:rPr>
              <w:t>.</w:t>
            </w:r>
          </w:p>
          <w:p w14:paraId="3A019111" w14:textId="44362C7A" w:rsidR="00C04A81" w:rsidRPr="00904B82" w:rsidRDefault="00C04A81" w:rsidP="00904B82">
            <w:pPr>
              <w:suppressAutoHyphens/>
              <w:spacing w:after="160" w:line="252" w:lineRule="auto"/>
              <w:jc w:val="both"/>
              <w:rPr>
                <w:rFonts w:ascii="Times New Roman" w:hAnsi="Times New Roman"/>
                <w:b/>
                <w:bCs/>
                <w:sz w:val="24"/>
              </w:rPr>
            </w:pPr>
          </w:p>
        </w:tc>
      </w:tr>
    </w:tbl>
    <w:p w14:paraId="1A33FC16" w14:textId="3E0A8CEB" w:rsidR="00C04A81" w:rsidRDefault="00C04A81" w:rsidP="00C04A81">
      <w:pPr>
        <w:pStyle w:val="Zkladntextodsazen"/>
        <w:pBdr>
          <w:bottom w:val="single" w:sz="6" w:space="14" w:color="auto"/>
        </w:pBdr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A28A8">
        <w:rPr>
          <w:rFonts w:ascii="Times New Roman" w:hAnsi="Times New Roman" w:cs="Times New Roman"/>
          <w:sz w:val="24"/>
          <w:szCs w:val="24"/>
        </w:rPr>
        <w:t xml:space="preserve">Výsledek hlasování: Pro: </w:t>
      </w:r>
      <w:r w:rsidR="00CA3475">
        <w:rPr>
          <w:rFonts w:ascii="Times New Roman" w:hAnsi="Times New Roman" w:cs="Times New Roman"/>
          <w:sz w:val="24"/>
          <w:szCs w:val="24"/>
        </w:rPr>
        <w:t>6</w:t>
      </w:r>
      <w:r w:rsidRPr="00EA28A8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EA28A8">
        <w:rPr>
          <w:rFonts w:ascii="Times New Roman" w:hAnsi="Times New Roman" w:cs="Times New Roman"/>
          <w:sz w:val="24"/>
          <w:szCs w:val="24"/>
        </w:rPr>
        <w:tab/>
      </w:r>
      <w:r w:rsidR="00540131">
        <w:rPr>
          <w:rFonts w:ascii="Times New Roman" w:hAnsi="Times New Roman" w:cs="Times New Roman"/>
          <w:sz w:val="24"/>
          <w:szCs w:val="24"/>
        </w:rPr>
        <w:tab/>
      </w:r>
      <w:r w:rsidRPr="00EA28A8">
        <w:rPr>
          <w:rFonts w:ascii="Times New Roman" w:hAnsi="Times New Roman" w:cs="Times New Roman"/>
          <w:sz w:val="24"/>
          <w:szCs w:val="24"/>
        </w:rPr>
        <w:t xml:space="preserve">Usnesení: </w:t>
      </w:r>
      <w:r w:rsidRPr="00EA28A8">
        <w:rPr>
          <w:rFonts w:ascii="Times New Roman" w:hAnsi="Times New Roman" w:cs="Times New Roman"/>
          <w:b/>
          <w:sz w:val="24"/>
          <w:szCs w:val="24"/>
        </w:rPr>
        <w:t>PŘIJATO</w:t>
      </w:r>
    </w:p>
    <w:p w14:paraId="083026BB" w14:textId="1081B54E" w:rsidR="00897D07" w:rsidRPr="009013D1" w:rsidRDefault="007827E3" w:rsidP="0059129D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4</w:t>
      </w:r>
      <w:r w:rsidR="009013D1" w:rsidRPr="009013D1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5</w:t>
      </w:r>
      <w:r w:rsidR="009013D1" w:rsidRPr="009013D1">
        <w:rPr>
          <w:rFonts w:ascii="Times New Roman" w:hAnsi="Times New Roman"/>
          <w:b/>
          <w:bCs/>
          <w:sz w:val="24"/>
        </w:rPr>
        <w:t>/ZMČ/23</w:t>
      </w:r>
      <w:r w:rsidR="009013D1" w:rsidRPr="009013D1">
        <w:rPr>
          <w:rFonts w:ascii="Times New Roman" w:hAnsi="Times New Roman"/>
          <w:b/>
          <w:bCs/>
          <w:sz w:val="24"/>
        </w:rPr>
        <w:tab/>
      </w:r>
      <w:r>
        <w:rPr>
          <w:rFonts w:ascii="Times New Roman" w:hAnsi="Times New Roman"/>
          <w:b/>
          <w:bCs/>
          <w:sz w:val="24"/>
        </w:rPr>
        <w:t>Smlouva o poskytnutí finančního daru</w:t>
      </w:r>
      <w:r w:rsidR="009013D1" w:rsidRPr="009013D1">
        <w:rPr>
          <w:rFonts w:ascii="Times New Roman" w:hAnsi="Times New Roman"/>
          <w:b/>
          <w:bCs/>
          <w:sz w:val="24"/>
        </w:rPr>
        <w:t>.</w:t>
      </w:r>
    </w:p>
    <w:p w14:paraId="606597D4" w14:textId="3345FCF9" w:rsidR="009013D1" w:rsidRPr="009013D1" w:rsidRDefault="009013D1" w:rsidP="0059129D">
      <w:pPr>
        <w:pStyle w:val="usnesenbuka"/>
        <w:rPr>
          <w:rFonts w:ascii="Times New Roman" w:hAnsi="Times New Roman"/>
          <w:b/>
          <w:bCs/>
          <w:sz w:val="24"/>
        </w:rPr>
      </w:pPr>
      <w:r w:rsidRPr="009013D1">
        <w:rPr>
          <w:rFonts w:ascii="Times New Roman" w:hAnsi="Times New Roman"/>
          <w:b/>
          <w:bCs/>
          <w:sz w:val="24"/>
        </w:rPr>
        <w:t>Zastupitelstvo městské části Malé Hoštice</w:t>
      </w:r>
    </w:p>
    <w:p w14:paraId="1F06AC68" w14:textId="5E10E45A" w:rsidR="009013D1" w:rsidRDefault="009013D1" w:rsidP="0059129D">
      <w:pPr>
        <w:pStyle w:val="usnesenbuka"/>
        <w:rPr>
          <w:rFonts w:ascii="Times New Roman" w:hAnsi="Times New Roman"/>
          <w:sz w:val="24"/>
        </w:rPr>
      </w:pPr>
    </w:p>
    <w:p w14:paraId="5347602A" w14:textId="694E0B88" w:rsidR="009013D1" w:rsidRDefault="007827E3" w:rsidP="0059129D">
      <w:pPr>
        <w:pStyle w:val="usnesenbuka"/>
        <w:rPr>
          <w:rFonts w:ascii="Times New Roman" w:hAnsi="Times New Roman"/>
          <w:b/>
          <w:sz w:val="24"/>
        </w:rPr>
      </w:pPr>
      <w:r w:rsidRPr="00FC6441">
        <w:rPr>
          <w:rFonts w:ascii="Times New Roman" w:hAnsi="Times New Roman"/>
          <w:b/>
          <w:sz w:val="24"/>
        </w:rPr>
        <w:t xml:space="preserve">schvaluje Smlouvu o poskytnutí finančního daru </w:t>
      </w:r>
      <w:r w:rsidR="002536EF">
        <w:rPr>
          <w:rFonts w:ascii="Times New Roman" w:hAnsi="Times New Roman"/>
          <w:b/>
          <w:sz w:val="24"/>
        </w:rPr>
        <w:t xml:space="preserve">ve výši 5 000,- </w:t>
      </w:r>
      <w:r w:rsidRPr="00FC6441">
        <w:rPr>
          <w:rFonts w:ascii="Times New Roman" w:hAnsi="Times New Roman"/>
          <w:b/>
          <w:sz w:val="24"/>
        </w:rPr>
        <w:t xml:space="preserve">mezi statutárním městem Opavou, zast. </w:t>
      </w:r>
      <w:r>
        <w:rPr>
          <w:rFonts w:ascii="Times New Roman" w:hAnsi="Times New Roman"/>
          <w:b/>
          <w:sz w:val="24"/>
        </w:rPr>
        <w:t>m</w:t>
      </w:r>
      <w:r w:rsidRPr="00FC6441">
        <w:rPr>
          <w:rFonts w:ascii="Times New Roman" w:hAnsi="Times New Roman"/>
          <w:b/>
          <w:sz w:val="24"/>
        </w:rPr>
        <w:t>ěstskou části Malé Hoštice</w:t>
      </w:r>
      <w:r>
        <w:rPr>
          <w:rFonts w:ascii="Times New Roman" w:hAnsi="Times New Roman"/>
          <w:b/>
          <w:sz w:val="24"/>
        </w:rPr>
        <w:t>,</w:t>
      </w:r>
      <w:r w:rsidRPr="00FC6441">
        <w:rPr>
          <w:rFonts w:ascii="Times New Roman" w:hAnsi="Times New Roman"/>
          <w:b/>
          <w:sz w:val="24"/>
        </w:rPr>
        <w:t xml:space="preserve"> se sídlem Slezská 4/11, 747 05 Opava a organizací Sírius, p.</w:t>
      </w:r>
      <w:r>
        <w:rPr>
          <w:rFonts w:ascii="Times New Roman" w:hAnsi="Times New Roman"/>
          <w:b/>
          <w:sz w:val="24"/>
        </w:rPr>
        <w:t xml:space="preserve"> </w:t>
      </w:r>
      <w:r w:rsidRPr="00FC6441">
        <w:rPr>
          <w:rFonts w:ascii="Times New Roman" w:hAnsi="Times New Roman"/>
          <w:b/>
          <w:sz w:val="24"/>
        </w:rPr>
        <w:t>o, se sídlem Má</w:t>
      </w:r>
      <w:r>
        <w:rPr>
          <w:rFonts w:ascii="Times New Roman" w:hAnsi="Times New Roman"/>
          <w:b/>
          <w:sz w:val="24"/>
        </w:rPr>
        <w:t>ne</w:t>
      </w:r>
      <w:r w:rsidRPr="00FC6441">
        <w:rPr>
          <w:rFonts w:ascii="Times New Roman" w:hAnsi="Times New Roman"/>
          <w:b/>
          <w:sz w:val="24"/>
        </w:rPr>
        <w:t>sova 1684/7, 746 01 Opava</w:t>
      </w:r>
      <w:r w:rsidR="00D75359">
        <w:rPr>
          <w:rFonts w:ascii="Times New Roman" w:hAnsi="Times New Roman"/>
          <w:b/>
          <w:sz w:val="24"/>
        </w:rPr>
        <w:t>.</w:t>
      </w:r>
    </w:p>
    <w:p w14:paraId="58DB2713" w14:textId="77777777" w:rsidR="007827E3" w:rsidRDefault="007827E3" w:rsidP="0059129D">
      <w:pPr>
        <w:pStyle w:val="usnesenbuka"/>
        <w:rPr>
          <w:rFonts w:ascii="Times New Roman" w:hAnsi="Times New Roman"/>
          <w:sz w:val="24"/>
        </w:rPr>
      </w:pPr>
    </w:p>
    <w:p w14:paraId="00DCFA2F" w14:textId="116765C9" w:rsidR="009013D1" w:rsidRDefault="009013D1" w:rsidP="009013D1">
      <w:pPr>
        <w:pStyle w:val="Zkladntextodsazen"/>
        <w:pBdr>
          <w:bottom w:val="single" w:sz="6" w:space="14" w:color="auto"/>
        </w:pBdr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A28A8">
        <w:rPr>
          <w:rFonts w:ascii="Times New Roman" w:hAnsi="Times New Roman" w:cs="Times New Roman"/>
          <w:sz w:val="24"/>
          <w:szCs w:val="24"/>
        </w:rPr>
        <w:t xml:space="preserve">Výsledek hlasování: Pro: </w:t>
      </w:r>
      <w:r w:rsidR="00CA3475">
        <w:rPr>
          <w:rFonts w:ascii="Times New Roman" w:hAnsi="Times New Roman" w:cs="Times New Roman"/>
          <w:sz w:val="24"/>
          <w:szCs w:val="24"/>
        </w:rPr>
        <w:t>6</w:t>
      </w:r>
      <w:r w:rsidRPr="00EA28A8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EA28A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A28A8">
        <w:rPr>
          <w:rFonts w:ascii="Times New Roman" w:hAnsi="Times New Roman" w:cs="Times New Roman"/>
          <w:sz w:val="24"/>
          <w:szCs w:val="24"/>
        </w:rPr>
        <w:t xml:space="preserve">Usnesení: </w:t>
      </w:r>
      <w:r w:rsidRPr="00EA28A8">
        <w:rPr>
          <w:rFonts w:ascii="Times New Roman" w:hAnsi="Times New Roman" w:cs="Times New Roman"/>
          <w:b/>
          <w:sz w:val="24"/>
          <w:szCs w:val="24"/>
        </w:rPr>
        <w:t>PŘIJATO</w:t>
      </w:r>
    </w:p>
    <w:p w14:paraId="5EC194A5" w14:textId="77777777" w:rsidR="00E70688" w:rsidRDefault="00E70688" w:rsidP="0059129D">
      <w:pPr>
        <w:pStyle w:val="usnesenbuka"/>
        <w:rPr>
          <w:rFonts w:ascii="Times New Roman" w:hAnsi="Times New Roman"/>
          <w:b/>
          <w:bCs/>
          <w:sz w:val="24"/>
        </w:rPr>
      </w:pPr>
    </w:p>
    <w:p w14:paraId="4A42EA0A" w14:textId="77777777" w:rsidR="00E70688" w:rsidRDefault="00E70688" w:rsidP="0059129D">
      <w:pPr>
        <w:pStyle w:val="usnesenbuka"/>
        <w:rPr>
          <w:rFonts w:ascii="Times New Roman" w:hAnsi="Times New Roman"/>
          <w:b/>
          <w:bCs/>
          <w:sz w:val="24"/>
        </w:rPr>
      </w:pPr>
    </w:p>
    <w:p w14:paraId="5DB14D4A" w14:textId="77777777" w:rsidR="00E70688" w:rsidRDefault="00E70688" w:rsidP="0059129D">
      <w:pPr>
        <w:pStyle w:val="usnesenbuka"/>
        <w:rPr>
          <w:rFonts w:ascii="Times New Roman" w:hAnsi="Times New Roman"/>
          <w:b/>
          <w:bCs/>
          <w:sz w:val="24"/>
        </w:rPr>
      </w:pPr>
    </w:p>
    <w:p w14:paraId="6B0D3E6B" w14:textId="77777777" w:rsidR="00E70688" w:rsidRDefault="00E70688" w:rsidP="0059129D">
      <w:pPr>
        <w:pStyle w:val="usnesenbuka"/>
        <w:rPr>
          <w:rFonts w:ascii="Times New Roman" w:hAnsi="Times New Roman"/>
          <w:b/>
          <w:bCs/>
          <w:sz w:val="24"/>
        </w:rPr>
      </w:pPr>
    </w:p>
    <w:p w14:paraId="572C7F88" w14:textId="77777777" w:rsidR="00E70688" w:rsidRDefault="00E70688" w:rsidP="0059129D">
      <w:pPr>
        <w:pStyle w:val="usnesenbuka"/>
        <w:rPr>
          <w:rFonts w:ascii="Times New Roman" w:hAnsi="Times New Roman"/>
          <w:b/>
          <w:bCs/>
          <w:sz w:val="24"/>
        </w:rPr>
      </w:pPr>
    </w:p>
    <w:p w14:paraId="4A15C699" w14:textId="13AF3924" w:rsidR="009013D1" w:rsidRPr="004C5D64" w:rsidRDefault="007827E3" w:rsidP="0059129D">
      <w:pPr>
        <w:pStyle w:val="usnesenbuka"/>
        <w:rPr>
          <w:rFonts w:ascii="Times New Roman" w:hAnsi="Times New Roman"/>
          <w:b/>
          <w:bCs/>
          <w:sz w:val="24"/>
        </w:rPr>
      </w:pPr>
      <w:bookmarkStart w:id="0" w:name="_Hlk129072869"/>
      <w:r>
        <w:rPr>
          <w:rFonts w:ascii="Times New Roman" w:hAnsi="Times New Roman"/>
          <w:b/>
          <w:bCs/>
          <w:sz w:val="24"/>
        </w:rPr>
        <w:lastRenderedPageBreak/>
        <w:t>5</w:t>
      </w:r>
      <w:r w:rsidR="007E4466" w:rsidRPr="004C5D64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5</w:t>
      </w:r>
      <w:r w:rsidR="007E4466" w:rsidRPr="004C5D64">
        <w:rPr>
          <w:rFonts w:ascii="Times New Roman" w:hAnsi="Times New Roman"/>
          <w:b/>
          <w:bCs/>
          <w:sz w:val="24"/>
        </w:rPr>
        <w:t>/ZMC/2</w:t>
      </w:r>
      <w:r w:rsidR="004C5D64" w:rsidRPr="004C5D64">
        <w:rPr>
          <w:rFonts w:ascii="Times New Roman" w:hAnsi="Times New Roman"/>
          <w:b/>
          <w:bCs/>
          <w:sz w:val="24"/>
        </w:rPr>
        <w:t>3</w:t>
      </w:r>
      <w:r w:rsidR="007E4466" w:rsidRPr="004C5D64">
        <w:rPr>
          <w:rFonts w:ascii="Times New Roman" w:hAnsi="Times New Roman"/>
          <w:b/>
          <w:bCs/>
          <w:sz w:val="24"/>
        </w:rPr>
        <w:tab/>
      </w:r>
      <w:r w:rsidR="00E70688">
        <w:rPr>
          <w:rFonts w:ascii="Times New Roman" w:hAnsi="Times New Roman"/>
          <w:b/>
          <w:bCs/>
          <w:sz w:val="24"/>
        </w:rPr>
        <w:t xml:space="preserve">Informace </w:t>
      </w:r>
      <w:r w:rsidR="00214AAC">
        <w:rPr>
          <w:rFonts w:ascii="Times New Roman" w:hAnsi="Times New Roman"/>
          <w:b/>
          <w:bCs/>
          <w:sz w:val="24"/>
        </w:rPr>
        <w:t>K</w:t>
      </w:r>
      <w:r w:rsidR="00E70688">
        <w:rPr>
          <w:rFonts w:ascii="Times New Roman" w:hAnsi="Times New Roman"/>
          <w:b/>
          <w:bCs/>
          <w:sz w:val="24"/>
        </w:rPr>
        <w:t>ulturního výboru</w:t>
      </w:r>
      <w:r w:rsidR="004C5D64" w:rsidRPr="004C5D64">
        <w:rPr>
          <w:rFonts w:ascii="Times New Roman" w:hAnsi="Times New Roman"/>
          <w:b/>
          <w:bCs/>
          <w:sz w:val="24"/>
        </w:rPr>
        <w:t>.</w:t>
      </w:r>
    </w:p>
    <w:p w14:paraId="40205412" w14:textId="0CEA644F" w:rsidR="009013D1" w:rsidRPr="0022423F" w:rsidRDefault="004C5D64" w:rsidP="0059129D">
      <w:pPr>
        <w:pStyle w:val="usnesenbuka"/>
        <w:rPr>
          <w:rFonts w:ascii="Times New Roman" w:hAnsi="Times New Roman"/>
          <w:b/>
          <w:bCs/>
          <w:sz w:val="24"/>
        </w:rPr>
      </w:pPr>
      <w:r w:rsidRPr="0022423F">
        <w:rPr>
          <w:rFonts w:ascii="Times New Roman" w:hAnsi="Times New Roman"/>
          <w:b/>
          <w:bCs/>
          <w:sz w:val="24"/>
        </w:rPr>
        <w:t>Zastupitelstvo městské části Malé Hoštice</w:t>
      </w:r>
    </w:p>
    <w:p w14:paraId="1716D377" w14:textId="61BB2883" w:rsidR="004C5D64" w:rsidRDefault="004C5D64" w:rsidP="0059129D">
      <w:pPr>
        <w:pStyle w:val="usnesenbuka"/>
        <w:rPr>
          <w:rFonts w:ascii="Times New Roman" w:hAnsi="Times New Roman"/>
          <w:sz w:val="24"/>
        </w:rPr>
      </w:pPr>
    </w:p>
    <w:p w14:paraId="5D52B1A5" w14:textId="31D23BD4" w:rsidR="007827E3" w:rsidRDefault="007827E3" w:rsidP="007827E3">
      <w:pPr>
        <w:pStyle w:val="Odstavecseseznamem"/>
        <w:numPr>
          <w:ilvl w:val="0"/>
          <w:numId w:val="30"/>
        </w:numPr>
        <w:suppressAutoHyphens/>
        <w:spacing w:after="160" w:line="252" w:lineRule="auto"/>
        <w:jc w:val="both"/>
        <w:rPr>
          <w:rFonts w:ascii="Times New Roman" w:hAnsi="Times New Roman"/>
          <w:b/>
          <w:sz w:val="24"/>
        </w:rPr>
      </w:pPr>
      <w:r w:rsidRPr="00007B29">
        <w:rPr>
          <w:rFonts w:ascii="Times New Roman" w:hAnsi="Times New Roman"/>
          <w:b/>
          <w:sz w:val="24"/>
        </w:rPr>
        <w:t xml:space="preserve">schvaluje změnu ve složení </w:t>
      </w:r>
      <w:r w:rsidR="00D75359">
        <w:rPr>
          <w:rFonts w:ascii="Times New Roman" w:hAnsi="Times New Roman"/>
          <w:b/>
          <w:sz w:val="24"/>
        </w:rPr>
        <w:t>K</w:t>
      </w:r>
      <w:r w:rsidRPr="00007B29">
        <w:rPr>
          <w:rFonts w:ascii="Times New Roman" w:hAnsi="Times New Roman"/>
          <w:b/>
          <w:sz w:val="24"/>
        </w:rPr>
        <w:t>ulturního výboru</w:t>
      </w:r>
      <w:r w:rsidR="00D75359">
        <w:rPr>
          <w:rFonts w:ascii="Times New Roman" w:hAnsi="Times New Roman"/>
          <w:b/>
          <w:sz w:val="24"/>
        </w:rPr>
        <w:t xml:space="preserve"> k 7. 3. 2023</w:t>
      </w:r>
    </w:p>
    <w:p w14:paraId="487600D9" w14:textId="15028D5B" w:rsidR="007827E3" w:rsidRPr="00007B29" w:rsidRDefault="007827E3" w:rsidP="007827E3">
      <w:pPr>
        <w:pStyle w:val="Odstavecseseznamem"/>
        <w:numPr>
          <w:ilvl w:val="0"/>
          <w:numId w:val="30"/>
        </w:numPr>
        <w:suppressAutoHyphens/>
        <w:spacing w:after="160" w:line="252" w:lineRule="auto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bere na vědomí informace o kulturním dění v obci</w:t>
      </w:r>
    </w:p>
    <w:p w14:paraId="752E7593" w14:textId="77777777" w:rsidR="0022423F" w:rsidRDefault="0022423F" w:rsidP="0022423F">
      <w:pPr>
        <w:pStyle w:val="Zkladntextodsazen"/>
        <w:pBdr>
          <w:bottom w:val="single" w:sz="6" w:space="14" w:color="auto"/>
        </w:pBdr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551328A6" w14:textId="2EF5982E" w:rsidR="0022423F" w:rsidRPr="00EA28A8" w:rsidRDefault="0022423F" w:rsidP="00653E07">
      <w:pPr>
        <w:pStyle w:val="Zkladntextodsazen"/>
        <w:pBdr>
          <w:bottom w:val="single" w:sz="6" w:space="14" w:color="auto"/>
        </w:pBdr>
        <w:ind w:left="0"/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1" w:name="_Hlk129073153"/>
      <w:r w:rsidRPr="00EA28A8">
        <w:rPr>
          <w:rFonts w:ascii="Times New Roman" w:hAnsi="Times New Roman" w:cs="Times New Roman"/>
          <w:sz w:val="24"/>
          <w:szCs w:val="24"/>
        </w:rPr>
        <w:t>Výsledek hlasování</w:t>
      </w:r>
      <w:r w:rsidR="00E70688">
        <w:rPr>
          <w:rFonts w:ascii="Times New Roman" w:hAnsi="Times New Roman" w:cs="Times New Roman"/>
          <w:sz w:val="24"/>
          <w:szCs w:val="24"/>
        </w:rPr>
        <w:t xml:space="preserve"> </w:t>
      </w:r>
      <w:r w:rsidR="007827E3">
        <w:rPr>
          <w:rFonts w:ascii="Times New Roman" w:hAnsi="Times New Roman" w:cs="Times New Roman"/>
          <w:sz w:val="24"/>
          <w:szCs w:val="24"/>
        </w:rPr>
        <w:t>1.</w:t>
      </w:r>
      <w:r w:rsidR="00E70688">
        <w:rPr>
          <w:rFonts w:ascii="Times New Roman" w:hAnsi="Times New Roman" w:cs="Times New Roman"/>
          <w:sz w:val="24"/>
          <w:szCs w:val="24"/>
        </w:rPr>
        <w:t xml:space="preserve"> </w:t>
      </w:r>
      <w:r w:rsidR="007827E3">
        <w:rPr>
          <w:rFonts w:ascii="Times New Roman" w:hAnsi="Times New Roman" w:cs="Times New Roman"/>
          <w:sz w:val="24"/>
          <w:szCs w:val="24"/>
        </w:rPr>
        <w:t>2.</w:t>
      </w:r>
      <w:r w:rsidRPr="00EA28A8">
        <w:rPr>
          <w:rFonts w:ascii="Times New Roman" w:hAnsi="Times New Roman" w:cs="Times New Roman"/>
          <w:sz w:val="24"/>
          <w:szCs w:val="24"/>
        </w:rPr>
        <w:t xml:space="preserve">: Pro: </w:t>
      </w:r>
      <w:r w:rsidR="00CA3475">
        <w:rPr>
          <w:rFonts w:ascii="Times New Roman" w:hAnsi="Times New Roman" w:cs="Times New Roman"/>
          <w:sz w:val="24"/>
          <w:szCs w:val="24"/>
        </w:rPr>
        <w:t>6</w:t>
      </w:r>
      <w:r w:rsidRPr="00EA28A8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EA28A8">
        <w:rPr>
          <w:rFonts w:ascii="Times New Roman" w:hAnsi="Times New Roman" w:cs="Times New Roman"/>
          <w:sz w:val="24"/>
          <w:szCs w:val="24"/>
        </w:rPr>
        <w:tab/>
      </w:r>
      <w:r w:rsidRPr="00EA28A8">
        <w:rPr>
          <w:rFonts w:ascii="Times New Roman" w:hAnsi="Times New Roman" w:cs="Times New Roman"/>
          <w:sz w:val="24"/>
          <w:szCs w:val="24"/>
        </w:rPr>
        <w:tab/>
        <w:t xml:space="preserve">Usnesení: </w:t>
      </w:r>
      <w:r w:rsidRPr="00EA28A8">
        <w:rPr>
          <w:rFonts w:ascii="Times New Roman" w:hAnsi="Times New Roman" w:cs="Times New Roman"/>
          <w:b/>
          <w:sz w:val="24"/>
          <w:szCs w:val="24"/>
        </w:rPr>
        <w:t>PŘIJATO</w:t>
      </w:r>
    </w:p>
    <w:tbl>
      <w:tblPr>
        <w:tblStyle w:val="Mkatabulky"/>
        <w:tblpPr w:leftFromText="141" w:rightFromText="141" w:vertAnchor="text" w:horzAnchor="margin" w:tblpXSpec="center" w:tblpY="215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1134"/>
        <w:gridCol w:w="3402"/>
      </w:tblGrid>
      <w:tr w:rsidR="0022423F" w:rsidRPr="00EA28A8" w14:paraId="792858F3" w14:textId="77777777" w:rsidTr="0022423F"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</w:tcPr>
          <w:bookmarkEnd w:id="0"/>
          <w:bookmarkEnd w:id="1"/>
          <w:p w14:paraId="1E6500AA" w14:textId="77777777" w:rsidR="0022423F" w:rsidRPr="00EA28A8" w:rsidRDefault="0022423F" w:rsidP="0022423F">
            <w:pPr>
              <w:spacing w:before="60"/>
              <w:jc w:val="both"/>
              <w:rPr>
                <w:rFonts w:ascii="Times New Roman" w:hAnsi="Times New Roman"/>
                <w:sz w:val="24"/>
              </w:rPr>
            </w:pPr>
            <w:r w:rsidRPr="00EA28A8">
              <w:rPr>
                <w:rFonts w:ascii="Times New Roman" w:hAnsi="Times New Roman"/>
                <w:sz w:val="24"/>
              </w:rPr>
              <w:t>Mgr. Miroslava Konečná v. r.</w:t>
            </w:r>
          </w:p>
          <w:p w14:paraId="23D734CE" w14:textId="77777777" w:rsidR="0022423F" w:rsidRPr="00EA28A8" w:rsidRDefault="0022423F" w:rsidP="0022423F">
            <w:pPr>
              <w:jc w:val="both"/>
              <w:rPr>
                <w:rFonts w:ascii="Times New Roman" w:hAnsi="Times New Roman"/>
                <w:sz w:val="24"/>
              </w:rPr>
            </w:pPr>
            <w:r w:rsidRPr="00EA28A8">
              <w:rPr>
                <w:rFonts w:ascii="Times New Roman" w:hAnsi="Times New Roman"/>
                <w:sz w:val="24"/>
              </w:rPr>
              <w:t>starostka MČ Malé Hoštice</w:t>
            </w:r>
          </w:p>
        </w:tc>
        <w:tc>
          <w:tcPr>
            <w:tcW w:w="1134" w:type="dxa"/>
          </w:tcPr>
          <w:p w14:paraId="12117B69" w14:textId="77777777" w:rsidR="0022423F" w:rsidRPr="00EA28A8" w:rsidRDefault="0022423F" w:rsidP="0022423F">
            <w:pPr>
              <w:spacing w:before="60"/>
              <w:jc w:val="both"/>
              <w:rPr>
                <w:rFonts w:ascii="Times New Roman" w:hAnsi="Times New Roman"/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</w:tcPr>
          <w:p w14:paraId="43B823F1" w14:textId="77777777" w:rsidR="0022423F" w:rsidRPr="00EA28A8" w:rsidRDefault="0022423F" w:rsidP="0022423F">
            <w:pPr>
              <w:spacing w:before="60"/>
              <w:jc w:val="both"/>
              <w:rPr>
                <w:rFonts w:ascii="Times New Roman" w:hAnsi="Times New Roman"/>
                <w:sz w:val="24"/>
              </w:rPr>
            </w:pPr>
            <w:r w:rsidRPr="00EA28A8">
              <w:rPr>
                <w:rFonts w:ascii="Times New Roman" w:hAnsi="Times New Roman"/>
                <w:sz w:val="24"/>
              </w:rPr>
              <w:t>Břetislav Schaffartzik v. r.</w:t>
            </w:r>
          </w:p>
          <w:p w14:paraId="0A47A241" w14:textId="77777777" w:rsidR="0022423F" w:rsidRPr="00EA28A8" w:rsidRDefault="0022423F" w:rsidP="0022423F">
            <w:pPr>
              <w:jc w:val="both"/>
              <w:rPr>
                <w:rFonts w:ascii="Times New Roman" w:hAnsi="Times New Roman"/>
                <w:sz w:val="24"/>
              </w:rPr>
            </w:pPr>
            <w:r w:rsidRPr="00EA28A8">
              <w:rPr>
                <w:rFonts w:ascii="Times New Roman" w:hAnsi="Times New Roman"/>
                <w:sz w:val="24"/>
              </w:rPr>
              <w:t>místostarosta MČ Malé Hoštice</w:t>
            </w:r>
          </w:p>
        </w:tc>
      </w:tr>
    </w:tbl>
    <w:p w14:paraId="5F768225" w14:textId="77777777" w:rsidR="0022423F" w:rsidRPr="00834AC6" w:rsidRDefault="0022423F" w:rsidP="0059129D">
      <w:pPr>
        <w:pStyle w:val="usnesenbuka"/>
        <w:rPr>
          <w:rFonts w:ascii="Times New Roman" w:hAnsi="Times New Roman"/>
          <w:sz w:val="24"/>
        </w:rPr>
      </w:pPr>
    </w:p>
    <w:sectPr w:rsidR="0022423F" w:rsidRPr="00834AC6" w:rsidSect="00E77BEE">
      <w:headerReference w:type="default" r:id="rId8"/>
      <w:headerReference w:type="first" r:id="rId9"/>
      <w:pgSz w:w="11906" w:h="16838"/>
      <w:pgMar w:top="567" w:right="707" w:bottom="284" w:left="1134" w:header="850" w:footer="85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33885D" w14:textId="77777777" w:rsidR="00F74798" w:rsidRDefault="00F74798" w:rsidP="008D4980">
      <w:r>
        <w:separator/>
      </w:r>
    </w:p>
  </w:endnote>
  <w:endnote w:type="continuationSeparator" w:id="0">
    <w:p w14:paraId="588796C8" w14:textId="77777777" w:rsidR="00F74798" w:rsidRDefault="00F74798" w:rsidP="008D49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yriad Pro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D9BA95" w14:textId="77777777" w:rsidR="00F74798" w:rsidRDefault="00F74798" w:rsidP="008D4980">
      <w:r>
        <w:separator/>
      </w:r>
    </w:p>
  </w:footnote>
  <w:footnote w:type="continuationSeparator" w:id="0">
    <w:p w14:paraId="1AFB1524" w14:textId="77777777" w:rsidR="00F74798" w:rsidRDefault="00F74798" w:rsidP="008D49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1A3C03" w14:textId="77777777" w:rsidR="008D4980" w:rsidRPr="00D45DF5" w:rsidRDefault="008D4980" w:rsidP="00CD442A">
    <w:pPr>
      <w:pStyle w:val="Zhlav"/>
      <w:pBdr>
        <w:bottom w:val="none" w:sz="0" w:space="0" w:color="auto"/>
      </w:pBdr>
      <w:spacing w:before="0" w:after="0"/>
      <w:rPr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AB1A37" w14:textId="77777777" w:rsidR="00960510" w:rsidRPr="00DA4AC7" w:rsidRDefault="00FB4BAA" w:rsidP="00960510">
    <w:pPr>
      <w:pStyle w:val="Zhlav"/>
      <w:spacing w:before="120" w:after="120"/>
      <w:rPr>
        <w:rFonts w:ascii="Arial" w:hAnsi="Arial" w:cs="Arial"/>
        <w:spacing w:val="40"/>
        <w:sz w:val="38"/>
        <w:szCs w:val="38"/>
      </w:rPr>
    </w:pPr>
    <w:r>
      <w:rPr>
        <w:rFonts w:ascii="Arial" w:hAnsi="Arial" w:cs="Arial"/>
        <w:spacing w:val="40"/>
        <w:sz w:val="38"/>
        <w:szCs w:val="38"/>
      </w:rPr>
      <w:drawing>
        <wp:anchor distT="0" distB="0" distL="114300" distR="114300" simplePos="0" relativeHeight="251659264" behindDoc="1" locked="0" layoutInCell="1" allowOverlap="1" wp14:anchorId="2068FA1F" wp14:editId="76503BBE">
          <wp:simplePos x="0" y="0"/>
          <wp:positionH relativeFrom="margin">
            <wp:align>right</wp:align>
          </wp:positionH>
          <wp:positionV relativeFrom="paragraph">
            <wp:posOffset>32329</wp:posOffset>
          </wp:positionV>
          <wp:extent cx="889200" cy="1004400"/>
          <wp:effectExtent l="0" t="0" r="6350" b="5715"/>
          <wp:wrapNone/>
          <wp:docPr id="6" name="Obráze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znak Malé Hoštice_barva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89200" cy="1004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52C9C" w:rsidRPr="00DA4AC7">
      <w:rPr>
        <w:rFonts w:ascii="Arial" w:hAnsi="Arial" w:cs="Arial"/>
        <w:spacing w:val="40"/>
        <w:sz w:val="38"/>
        <w:szCs w:val="38"/>
      </w:rPr>
      <w:t>STATUTÁRNÍ</w:t>
    </w:r>
    <w:r w:rsidR="00B10DD8" w:rsidRPr="00DA4AC7">
      <w:rPr>
        <w:rFonts w:ascii="Arial" w:hAnsi="Arial" w:cs="Arial"/>
        <w:spacing w:val="40"/>
        <w:sz w:val="38"/>
        <w:szCs w:val="38"/>
      </w:rPr>
      <w:t xml:space="preserve"> MĚST</w:t>
    </w:r>
    <w:r w:rsidR="00052C9C" w:rsidRPr="00DA4AC7">
      <w:rPr>
        <w:rFonts w:ascii="Arial" w:hAnsi="Arial" w:cs="Arial"/>
        <w:spacing w:val="40"/>
        <w:sz w:val="38"/>
        <w:szCs w:val="38"/>
      </w:rPr>
      <w:t>o</w:t>
    </w:r>
    <w:r w:rsidR="00B10DD8" w:rsidRPr="00DA4AC7">
      <w:rPr>
        <w:rFonts w:ascii="Arial" w:hAnsi="Arial" w:cs="Arial"/>
        <w:spacing w:val="40"/>
        <w:sz w:val="38"/>
        <w:szCs w:val="38"/>
      </w:rPr>
      <w:t xml:space="preserve"> OPAVA</w:t>
    </w:r>
  </w:p>
  <w:p w14:paraId="771964E0" w14:textId="77777777" w:rsidR="008D4980" w:rsidRPr="00DA4AC7" w:rsidRDefault="00B10DD8" w:rsidP="00960510">
    <w:pPr>
      <w:pStyle w:val="Zhlav"/>
      <w:spacing w:before="120" w:after="120"/>
      <w:rPr>
        <w:rFonts w:ascii="Arial" w:hAnsi="Arial" w:cs="Arial"/>
        <w:spacing w:val="40"/>
        <w:sz w:val="38"/>
        <w:szCs w:val="38"/>
      </w:rPr>
    </w:pPr>
    <w:r w:rsidRPr="00DA4AC7">
      <w:rPr>
        <w:rFonts w:ascii="Arial" w:hAnsi="Arial" w:cs="Arial"/>
        <w:spacing w:val="40"/>
        <w:sz w:val="38"/>
        <w:szCs w:val="38"/>
      </w:rPr>
      <w:t>ZASTUPITELSTVO</w:t>
    </w:r>
  </w:p>
  <w:p w14:paraId="243FEEB8" w14:textId="77777777" w:rsidR="00B018F4" w:rsidRPr="00DB7917" w:rsidRDefault="005564A1" w:rsidP="002E724E">
    <w:pPr>
      <w:pStyle w:val="Zhlav"/>
      <w:spacing w:before="120" w:after="120"/>
      <w:jc w:val="left"/>
      <w:rPr>
        <w:rFonts w:ascii="Arial" w:hAnsi="Arial" w:cs="Arial"/>
        <w:spacing w:val="36"/>
        <w:sz w:val="36"/>
        <w:szCs w:val="36"/>
      </w:rPr>
    </w:pPr>
    <w:r>
      <w:rPr>
        <w:rFonts w:ascii="Arial" w:hAnsi="Arial" w:cs="Arial"/>
        <w:spacing w:val="36"/>
        <w:sz w:val="38"/>
        <w:szCs w:val="38"/>
      </w:rPr>
      <w:t xml:space="preserve">MĚSTSKÉ </w:t>
    </w:r>
    <w:r w:rsidR="00B10DD8" w:rsidRPr="00DB7917">
      <w:rPr>
        <w:rFonts w:ascii="Arial" w:hAnsi="Arial" w:cs="Arial"/>
        <w:spacing w:val="36"/>
        <w:sz w:val="38"/>
        <w:szCs w:val="38"/>
      </w:rPr>
      <w:t xml:space="preserve">ČÁSTI </w:t>
    </w:r>
    <w:r w:rsidR="00DB7917" w:rsidRPr="00DB7917">
      <w:rPr>
        <w:rFonts w:ascii="Arial" w:hAnsi="Arial" w:cs="Arial"/>
        <w:spacing w:val="36"/>
        <w:sz w:val="38"/>
        <w:szCs w:val="38"/>
      </w:rPr>
      <w:t>malé hoštice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23FEF"/>
    <w:multiLevelType w:val="hybridMultilevel"/>
    <w:tmpl w:val="83642CB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FC37A3"/>
    <w:multiLevelType w:val="hybridMultilevel"/>
    <w:tmpl w:val="10C251A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C03B59"/>
    <w:multiLevelType w:val="hybridMultilevel"/>
    <w:tmpl w:val="039845D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41786A"/>
    <w:multiLevelType w:val="hybridMultilevel"/>
    <w:tmpl w:val="C5CE18E2"/>
    <w:lvl w:ilvl="0" w:tplc="4F62CBA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672FA1"/>
    <w:multiLevelType w:val="hybridMultilevel"/>
    <w:tmpl w:val="B4FCA456"/>
    <w:lvl w:ilvl="0" w:tplc="0405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520F0E"/>
    <w:multiLevelType w:val="hybridMultilevel"/>
    <w:tmpl w:val="1A8CE416"/>
    <w:lvl w:ilvl="0" w:tplc="CD1C4420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76454B"/>
    <w:multiLevelType w:val="multilevel"/>
    <w:tmpl w:val="44E0A664"/>
    <w:numStyleLink w:val="plohyseznam"/>
  </w:abstractNum>
  <w:abstractNum w:abstractNumId="7" w15:restartNumberingAfterBreak="0">
    <w:nsid w:val="27D37304"/>
    <w:multiLevelType w:val="hybridMultilevel"/>
    <w:tmpl w:val="8778918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2D62D4"/>
    <w:multiLevelType w:val="hybridMultilevel"/>
    <w:tmpl w:val="4EAEC828"/>
    <w:lvl w:ilvl="0" w:tplc="3DD8FAB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AC4536"/>
    <w:multiLevelType w:val="hybridMultilevel"/>
    <w:tmpl w:val="DC36C766"/>
    <w:lvl w:ilvl="0" w:tplc="AF9447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E21518"/>
    <w:multiLevelType w:val="hybridMultilevel"/>
    <w:tmpl w:val="47EEE8C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B13BC9"/>
    <w:multiLevelType w:val="hybridMultilevel"/>
    <w:tmpl w:val="5618319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717B2F"/>
    <w:multiLevelType w:val="hybridMultilevel"/>
    <w:tmpl w:val="6BC49DAA"/>
    <w:lvl w:ilvl="0" w:tplc="D3F292BA">
      <w:start w:val="1"/>
      <w:numFmt w:val="lowerLetter"/>
      <w:lvlText w:val="%1)"/>
      <w:lvlJc w:val="left"/>
      <w:pPr>
        <w:ind w:left="1080" w:hanging="360"/>
      </w:pPr>
    </w:lvl>
    <w:lvl w:ilvl="1" w:tplc="04050019">
      <w:start w:val="1"/>
      <w:numFmt w:val="lowerLetter"/>
      <w:lvlText w:val="%2."/>
      <w:lvlJc w:val="left"/>
      <w:pPr>
        <w:ind w:left="1800" w:hanging="360"/>
      </w:pPr>
    </w:lvl>
    <w:lvl w:ilvl="2" w:tplc="0405001B">
      <w:start w:val="1"/>
      <w:numFmt w:val="lowerRoman"/>
      <w:lvlText w:val="%3."/>
      <w:lvlJc w:val="right"/>
      <w:pPr>
        <w:ind w:left="2520" w:hanging="180"/>
      </w:pPr>
    </w:lvl>
    <w:lvl w:ilvl="3" w:tplc="0405000F">
      <w:start w:val="1"/>
      <w:numFmt w:val="decimal"/>
      <w:lvlText w:val="%4."/>
      <w:lvlJc w:val="left"/>
      <w:pPr>
        <w:ind w:left="3240" w:hanging="360"/>
      </w:pPr>
    </w:lvl>
    <w:lvl w:ilvl="4" w:tplc="04050019">
      <w:start w:val="1"/>
      <w:numFmt w:val="lowerLetter"/>
      <w:lvlText w:val="%5."/>
      <w:lvlJc w:val="left"/>
      <w:pPr>
        <w:ind w:left="3960" w:hanging="360"/>
      </w:pPr>
    </w:lvl>
    <w:lvl w:ilvl="5" w:tplc="0405001B">
      <w:start w:val="1"/>
      <w:numFmt w:val="lowerRoman"/>
      <w:lvlText w:val="%6."/>
      <w:lvlJc w:val="right"/>
      <w:pPr>
        <w:ind w:left="4680" w:hanging="180"/>
      </w:pPr>
    </w:lvl>
    <w:lvl w:ilvl="6" w:tplc="0405000F">
      <w:start w:val="1"/>
      <w:numFmt w:val="decimal"/>
      <w:lvlText w:val="%7."/>
      <w:lvlJc w:val="left"/>
      <w:pPr>
        <w:ind w:left="5400" w:hanging="360"/>
      </w:pPr>
    </w:lvl>
    <w:lvl w:ilvl="7" w:tplc="04050019">
      <w:start w:val="1"/>
      <w:numFmt w:val="lowerLetter"/>
      <w:lvlText w:val="%8."/>
      <w:lvlJc w:val="left"/>
      <w:pPr>
        <w:ind w:left="6120" w:hanging="360"/>
      </w:pPr>
    </w:lvl>
    <w:lvl w:ilvl="8" w:tplc="0405001B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6D2365D"/>
    <w:multiLevelType w:val="hybridMultilevel"/>
    <w:tmpl w:val="DE8C27CE"/>
    <w:lvl w:ilvl="0" w:tplc="6F6A94A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B192FDA"/>
    <w:multiLevelType w:val="multilevel"/>
    <w:tmpl w:val="44E0A664"/>
    <w:styleLink w:val="plohyseznam"/>
    <w:lvl w:ilvl="0">
      <w:start w:val="1"/>
      <w:numFmt w:val="decimal"/>
      <w:pStyle w:val="plohy"/>
      <w:suff w:val="space"/>
      <w:lvlText w:val="Příloha č. %1:"/>
      <w:lvlJc w:val="left"/>
      <w:pPr>
        <w:ind w:left="0" w:firstLine="0"/>
      </w:pPr>
      <w:rPr>
        <w:rFonts w:hint="default"/>
      </w:rPr>
    </w:lvl>
    <w:lvl w:ilvl="1">
      <w:start w:val="1"/>
      <w:numFmt w:val="none"/>
      <w:lvlText w:val="%2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%3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15" w15:restartNumberingAfterBreak="0">
    <w:nsid w:val="4F163D29"/>
    <w:multiLevelType w:val="hybridMultilevel"/>
    <w:tmpl w:val="005C423C"/>
    <w:lvl w:ilvl="0" w:tplc="0405000F">
      <w:start w:val="1"/>
      <w:numFmt w:val="decimal"/>
      <w:lvlText w:val="%1.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F360578"/>
    <w:multiLevelType w:val="hybridMultilevel"/>
    <w:tmpl w:val="F55426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773060"/>
    <w:multiLevelType w:val="hybridMultilevel"/>
    <w:tmpl w:val="47D632E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4124E76"/>
    <w:multiLevelType w:val="hybridMultilevel"/>
    <w:tmpl w:val="04D239C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AB57C84"/>
    <w:multiLevelType w:val="hybridMultilevel"/>
    <w:tmpl w:val="F4063D3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C7A42C8"/>
    <w:multiLevelType w:val="hybridMultilevel"/>
    <w:tmpl w:val="80F6FFBC"/>
    <w:lvl w:ilvl="0" w:tplc="8ABE15CA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DC7588"/>
    <w:multiLevelType w:val="hybridMultilevel"/>
    <w:tmpl w:val="DC36C76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DD2D0B"/>
    <w:multiLevelType w:val="multilevel"/>
    <w:tmpl w:val="B0E009C6"/>
    <w:styleLink w:val="usnesenseznam"/>
    <w:lvl w:ilvl="0">
      <w:start w:val="1"/>
      <w:numFmt w:val="none"/>
      <w:pStyle w:val="usnesenbod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1usnesen"/>
      <w:suff w:val="nothing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lowerLetter"/>
      <w:suff w:val="nothing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lowerLetter"/>
      <w:pStyle w:val="3usnesen"/>
      <w:suff w:val="nothing"/>
      <w:lvlText w:val="%3%4)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23" w15:restartNumberingAfterBreak="0">
    <w:nsid w:val="75E40948"/>
    <w:multiLevelType w:val="hybridMultilevel"/>
    <w:tmpl w:val="AC1E914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6684FC7"/>
    <w:multiLevelType w:val="hybridMultilevel"/>
    <w:tmpl w:val="A35C9F9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32374247">
    <w:abstractNumId w:val="22"/>
  </w:num>
  <w:num w:numId="2" w16cid:durableId="236599099">
    <w:abstractNumId w:val="22"/>
  </w:num>
  <w:num w:numId="3" w16cid:durableId="265428988">
    <w:abstractNumId w:val="14"/>
  </w:num>
  <w:num w:numId="4" w16cid:durableId="1824084742">
    <w:abstractNumId w:val="6"/>
  </w:num>
  <w:num w:numId="5" w16cid:durableId="1929001195">
    <w:abstractNumId w:val="5"/>
  </w:num>
  <w:num w:numId="6" w16cid:durableId="16837397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86528298">
    <w:abstractNumId w:val="23"/>
  </w:num>
  <w:num w:numId="8" w16cid:durableId="451628590">
    <w:abstractNumId w:val="22"/>
  </w:num>
  <w:num w:numId="9" w16cid:durableId="1446539253">
    <w:abstractNumId w:val="10"/>
  </w:num>
  <w:num w:numId="10" w16cid:durableId="351420781">
    <w:abstractNumId w:val="13"/>
  </w:num>
  <w:num w:numId="11" w16cid:durableId="1231191820">
    <w:abstractNumId w:val="19"/>
  </w:num>
  <w:num w:numId="12" w16cid:durableId="171746353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138378026">
    <w:abstractNumId w:val="15"/>
  </w:num>
  <w:num w:numId="14" w16cid:durableId="703213533">
    <w:abstractNumId w:val="24"/>
  </w:num>
  <w:num w:numId="15" w16cid:durableId="966666888">
    <w:abstractNumId w:val="0"/>
  </w:num>
  <w:num w:numId="16" w16cid:durableId="1424255991">
    <w:abstractNumId w:val="1"/>
  </w:num>
  <w:num w:numId="17" w16cid:durableId="1237664529">
    <w:abstractNumId w:val="11"/>
  </w:num>
  <w:num w:numId="18" w16cid:durableId="1918972807">
    <w:abstractNumId w:val="9"/>
  </w:num>
  <w:num w:numId="19" w16cid:durableId="615798126">
    <w:abstractNumId w:val="21"/>
  </w:num>
  <w:num w:numId="20" w16cid:durableId="578637937">
    <w:abstractNumId w:val="8"/>
  </w:num>
  <w:num w:numId="21" w16cid:durableId="1441803759">
    <w:abstractNumId w:val="4"/>
  </w:num>
  <w:num w:numId="22" w16cid:durableId="1066417477">
    <w:abstractNumId w:val="16"/>
  </w:num>
  <w:num w:numId="23" w16cid:durableId="669871056">
    <w:abstractNumId w:val="3"/>
  </w:num>
  <w:num w:numId="24" w16cid:durableId="1016150400">
    <w:abstractNumId w:val="22"/>
  </w:num>
  <w:num w:numId="25" w16cid:durableId="679239505">
    <w:abstractNumId w:val="22"/>
  </w:num>
  <w:num w:numId="26" w16cid:durableId="552471477">
    <w:abstractNumId w:val="20"/>
  </w:num>
  <w:num w:numId="27" w16cid:durableId="220672260">
    <w:abstractNumId w:val="2"/>
  </w:num>
  <w:num w:numId="28" w16cid:durableId="1577519170">
    <w:abstractNumId w:val="18"/>
  </w:num>
  <w:num w:numId="29" w16cid:durableId="549607832">
    <w:abstractNumId w:val="17"/>
  </w:num>
  <w:num w:numId="30" w16cid:durableId="1861354341">
    <w:abstractNumId w:val="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attachedTemplate r:id="rId1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18F4"/>
    <w:rsid w:val="00001C04"/>
    <w:rsid w:val="000058E9"/>
    <w:rsid w:val="0001420C"/>
    <w:rsid w:val="00021881"/>
    <w:rsid w:val="000260EE"/>
    <w:rsid w:val="000271CF"/>
    <w:rsid w:val="0003150E"/>
    <w:rsid w:val="00034A0D"/>
    <w:rsid w:val="000420A1"/>
    <w:rsid w:val="0004773C"/>
    <w:rsid w:val="00052C9C"/>
    <w:rsid w:val="00057A88"/>
    <w:rsid w:val="00062B88"/>
    <w:rsid w:val="00065FF8"/>
    <w:rsid w:val="00066E1E"/>
    <w:rsid w:val="00070CAD"/>
    <w:rsid w:val="00077CCA"/>
    <w:rsid w:val="00082241"/>
    <w:rsid w:val="0008306B"/>
    <w:rsid w:val="0008599F"/>
    <w:rsid w:val="00097DBD"/>
    <w:rsid w:val="000B702B"/>
    <w:rsid w:val="000C1E7D"/>
    <w:rsid w:val="000C3D72"/>
    <w:rsid w:val="000C5792"/>
    <w:rsid w:val="000D57A8"/>
    <w:rsid w:val="000E4561"/>
    <w:rsid w:val="000E7453"/>
    <w:rsid w:val="000F6BD4"/>
    <w:rsid w:val="0010110D"/>
    <w:rsid w:val="00101173"/>
    <w:rsid w:val="001019AF"/>
    <w:rsid w:val="001034FD"/>
    <w:rsid w:val="00103669"/>
    <w:rsid w:val="001109AD"/>
    <w:rsid w:val="00113CF1"/>
    <w:rsid w:val="00117044"/>
    <w:rsid w:val="00121298"/>
    <w:rsid w:val="00123474"/>
    <w:rsid w:val="00124A74"/>
    <w:rsid w:val="00130490"/>
    <w:rsid w:val="00133524"/>
    <w:rsid w:val="00145AFA"/>
    <w:rsid w:val="001541B7"/>
    <w:rsid w:val="001652FE"/>
    <w:rsid w:val="00167771"/>
    <w:rsid w:val="00174C6D"/>
    <w:rsid w:val="00177540"/>
    <w:rsid w:val="00185996"/>
    <w:rsid w:val="001949A4"/>
    <w:rsid w:val="00195F89"/>
    <w:rsid w:val="0019732B"/>
    <w:rsid w:val="001A3AE4"/>
    <w:rsid w:val="001B3242"/>
    <w:rsid w:val="001B701A"/>
    <w:rsid w:val="001D22A7"/>
    <w:rsid w:val="001D47B9"/>
    <w:rsid w:val="001D4B8E"/>
    <w:rsid w:val="001D52C1"/>
    <w:rsid w:val="001F0BBA"/>
    <w:rsid w:val="00214AAC"/>
    <w:rsid w:val="00217657"/>
    <w:rsid w:val="0022423F"/>
    <w:rsid w:val="0023476A"/>
    <w:rsid w:val="00235D84"/>
    <w:rsid w:val="00241344"/>
    <w:rsid w:val="00243E78"/>
    <w:rsid w:val="002536EF"/>
    <w:rsid w:val="00254B24"/>
    <w:rsid w:val="00255047"/>
    <w:rsid w:val="00256D4C"/>
    <w:rsid w:val="00260A4B"/>
    <w:rsid w:val="00261510"/>
    <w:rsid w:val="002773C1"/>
    <w:rsid w:val="00277AF6"/>
    <w:rsid w:val="00277CB3"/>
    <w:rsid w:val="00277E9E"/>
    <w:rsid w:val="0028491C"/>
    <w:rsid w:val="002A28A0"/>
    <w:rsid w:val="002A5C98"/>
    <w:rsid w:val="002A613C"/>
    <w:rsid w:val="002B1C32"/>
    <w:rsid w:val="002B37D4"/>
    <w:rsid w:val="002B51F1"/>
    <w:rsid w:val="002B7905"/>
    <w:rsid w:val="002C4067"/>
    <w:rsid w:val="002C47E7"/>
    <w:rsid w:val="002C600D"/>
    <w:rsid w:val="002D7501"/>
    <w:rsid w:val="002E7172"/>
    <w:rsid w:val="002E724E"/>
    <w:rsid w:val="002F4FBF"/>
    <w:rsid w:val="00327DD7"/>
    <w:rsid w:val="00340547"/>
    <w:rsid w:val="00342895"/>
    <w:rsid w:val="00351EFC"/>
    <w:rsid w:val="00354DE6"/>
    <w:rsid w:val="00365013"/>
    <w:rsid w:val="00365020"/>
    <w:rsid w:val="003715A1"/>
    <w:rsid w:val="00374D02"/>
    <w:rsid w:val="00375286"/>
    <w:rsid w:val="00375630"/>
    <w:rsid w:val="00382350"/>
    <w:rsid w:val="00382843"/>
    <w:rsid w:val="00384200"/>
    <w:rsid w:val="003917A9"/>
    <w:rsid w:val="003939B7"/>
    <w:rsid w:val="00393F0C"/>
    <w:rsid w:val="00394CF9"/>
    <w:rsid w:val="0039674E"/>
    <w:rsid w:val="003A0EE6"/>
    <w:rsid w:val="003A2839"/>
    <w:rsid w:val="003A4834"/>
    <w:rsid w:val="003B00C2"/>
    <w:rsid w:val="003B4824"/>
    <w:rsid w:val="003C006B"/>
    <w:rsid w:val="003C2AF4"/>
    <w:rsid w:val="003C4883"/>
    <w:rsid w:val="003C4FF0"/>
    <w:rsid w:val="003C567B"/>
    <w:rsid w:val="003C6168"/>
    <w:rsid w:val="003D002D"/>
    <w:rsid w:val="003D5C11"/>
    <w:rsid w:val="003D645D"/>
    <w:rsid w:val="003D6BC1"/>
    <w:rsid w:val="003E2A85"/>
    <w:rsid w:val="003E6E32"/>
    <w:rsid w:val="003E73A3"/>
    <w:rsid w:val="003F5385"/>
    <w:rsid w:val="004033A9"/>
    <w:rsid w:val="00410B27"/>
    <w:rsid w:val="004132A6"/>
    <w:rsid w:val="00432D99"/>
    <w:rsid w:val="0043412A"/>
    <w:rsid w:val="00434C1D"/>
    <w:rsid w:val="0043573F"/>
    <w:rsid w:val="00440A76"/>
    <w:rsid w:val="00441212"/>
    <w:rsid w:val="00442B2A"/>
    <w:rsid w:val="00442E4E"/>
    <w:rsid w:val="004468E1"/>
    <w:rsid w:val="00456276"/>
    <w:rsid w:val="00465A3A"/>
    <w:rsid w:val="00465BF8"/>
    <w:rsid w:val="00467AAA"/>
    <w:rsid w:val="004805D5"/>
    <w:rsid w:val="00487A68"/>
    <w:rsid w:val="00487FA4"/>
    <w:rsid w:val="00493DEB"/>
    <w:rsid w:val="00494A80"/>
    <w:rsid w:val="004A0998"/>
    <w:rsid w:val="004C5D64"/>
    <w:rsid w:val="004C6A70"/>
    <w:rsid w:val="004D51F9"/>
    <w:rsid w:val="004D7502"/>
    <w:rsid w:val="004F498E"/>
    <w:rsid w:val="004F6CB8"/>
    <w:rsid w:val="0050261B"/>
    <w:rsid w:val="00502D16"/>
    <w:rsid w:val="00506F20"/>
    <w:rsid w:val="00513EA8"/>
    <w:rsid w:val="00517C4B"/>
    <w:rsid w:val="00533D93"/>
    <w:rsid w:val="005361B7"/>
    <w:rsid w:val="00540131"/>
    <w:rsid w:val="005423F0"/>
    <w:rsid w:val="0054586F"/>
    <w:rsid w:val="00555B4D"/>
    <w:rsid w:val="00555D5A"/>
    <w:rsid w:val="005564A1"/>
    <w:rsid w:val="00557DC0"/>
    <w:rsid w:val="00564C92"/>
    <w:rsid w:val="00570A35"/>
    <w:rsid w:val="00576CF5"/>
    <w:rsid w:val="00584922"/>
    <w:rsid w:val="0058645D"/>
    <w:rsid w:val="0059129D"/>
    <w:rsid w:val="0059144D"/>
    <w:rsid w:val="005959AA"/>
    <w:rsid w:val="005A4521"/>
    <w:rsid w:val="005A65D1"/>
    <w:rsid w:val="005B55C1"/>
    <w:rsid w:val="005C3270"/>
    <w:rsid w:val="005E00C8"/>
    <w:rsid w:val="005E3C2A"/>
    <w:rsid w:val="005E5C30"/>
    <w:rsid w:val="005F6114"/>
    <w:rsid w:val="006018C9"/>
    <w:rsid w:val="00603A3B"/>
    <w:rsid w:val="00604A3D"/>
    <w:rsid w:val="00604CB3"/>
    <w:rsid w:val="006102D0"/>
    <w:rsid w:val="00616771"/>
    <w:rsid w:val="00617FD8"/>
    <w:rsid w:val="00627684"/>
    <w:rsid w:val="00631D7E"/>
    <w:rsid w:val="0065006B"/>
    <w:rsid w:val="00653E07"/>
    <w:rsid w:val="0065553A"/>
    <w:rsid w:val="00671438"/>
    <w:rsid w:val="006809F4"/>
    <w:rsid w:val="006A1F85"/>
    <w:rsid w:val="006B271C"/>
    <w:rsid w:val="006B281C"/>
    <w:rsid w:val="006C64BF"/>
    <w:rsid w:val="006D0ABB"/>
    <w:rsid w:val="006D4959"/>
    <w:rsid w:val="006D5453"/>
    <w:rsid w:val="006F2A15"/>
    <w:rsid w:val="00701DCE"/>
    <w:rsid w:val="00702160"/>
    <w:rsid w:val="00702C93"/>
    <w:rsid w:val="00704EA2"/>
    <w:rsid w:val="0070724E"/>
    <w:rsid w:val="007351D9"/>
    <w:rsid w:val="0073585F"/>
    <w:rsid w:val="00736797"/>
    <w:rsid w:val="0074003D"/>
    <w:rsid w:val="0075090A"/>
    <w:rsid w:val="00751507"/>
    <w:rsid w:val="007528A7"/>
    <w:rsid w:val="00757066"/>
    <w:rsid w:val="00761A9B"/>
    <w:rsid w:val="00774612"/>
    <w:rsid w:val="007827E3"/>
    <w:rsid w:val="00783326"/>
    <w:rsid w:val="0078477E"/>
    <w:rsid w:val="00784853"/>
    <w:rsid w:val="0078736C"/>
    <w:rsid w:val="0078757E"/>
    <w:rsid w:val="00791474"/>
    <w:rsid w:val="00791AB4"/>
    <w:rsid w:val="00797069"/>
    <w:rsid w:val="007A0B96"/>
    <w:rsid w:val="007A1BC1"/>
    <w:rsid w:val="007C276D"/>
    <w:rsid w:val="007C73E5"/>
    <w:rsid w:val="007D0656"/>
    <w:rsid w:val="007D5CBB"/>
    <w:rsid w:val="007E0DE3"/>
    <w:rsid w:val="007E128E"/>
    <w:rsid w:val="007E1EAB"/>
    <w:rsid w:val="007E4466"/>
    <w:rsid w:val="007F7AB7"/>
    <w:rsid w:val="00800243"/>
    <w:rsid w:val="00801D7F"/>
    <w:rsid w:val="008026E9"/>
    <w:rsid w:val="00812AA2"/>
    <w:rsid w:val="00813AFF"/>
    <w:rsid w:val="00815A42"/>
    <w:rsid w:val="008170A1"/>
    <w:rsid w:val="00827A53"/>
    <w:rsid w:val="00834AC6"/>
    <w:rsid w:val="00836C2F"/>
    <w:rsid w:val="00842D42"/>
    <w:rsid w:val="00843707"/>
    <w:rsid w:val="008523C8"/>
    <w:rsid w:val="00857ED4"/>
    <w:rsid w:val="008648C5"/>
    <w:rsid w:val="00874492"/>
    <w:rsid w:val="008813D4"/>
    <w:rsid w:val="0088711F"/>
    <w:rsid w:val="00892888"/>
    <w:rsid w:val="0089323B"/>
    <w:rsid w:val="00897D07"/>
    <w:rsid w:val="008A136E"/>
    <w:rsid w:val="008A2A9A"/>
    <w:rsid w:val="008B0742"/>
    <w:rsid w:val="008B2075"/>
    <w:rsid w:val="008B3A95"/>
    <w:rsid w:val="008B70D8"/>
    <w:rsid w:val="008C596B"/>
    <w:rsid w:val="008D25B6"/>
    <w:rsid w:val="008D418F"/>
    <w:rsid w:val="008D4980"/>
    <w:rsid w:val="008D74BC"/>
    <w:rsid w:val="008E510D"/>
    <w:rsid w:val="008F46A9"/>
    <w:rsid w:val="008F4D5E"/>
    <w:rsid w:val="008F7E4E"/>
    <w:rsid w:val="009013D1"/>
    <w:rsid w:val="00901FA8"/>
    <w:rsid w:val="00904B82"/>
    <w:rsid w:val="00910041"/>
    <w:rsid w:val="0092229F"/>
    <w:rsid w:val="00924F6C"/>
    <w:rsid w:val="00926738"/>
    <w:rsid w:val="00930C25"/>
    <w:rsid w:val="00931872"/>
    <w:rsid w:val="009329D5"/>
    <w:rsid w:val="00943C56"/>
    <w:rsid w:val="00951E5F"/>
    <w:rsid w:val="00960510"/>
    <w:rsid w:val="00960F9B"/>
    <w:rsid w:val="00964A96"/>
    <w:rsid w:val="009722E0"/>
    <w:rsid w:val="00973435"/>
    <w:rsid w:val="00993F2D"/>
    <w:rsid w:val="009A64FA"/>
    <w:rsid w:val="009A653A"/>
    <w:rsid w:val="009B0BD9"/>
    <w:rsid w:val="009B11F4"/>
    <w:rsid w:val="009B3D78"/>
    <w:rsid w:val="009B4AFC"/>
    <w:rsid w:val="009B6BB9"/>
    <w:rsid w:val="009B75AD"/>
    <w:rsid w:val="009C3940"/>
    <w:rsid w:val="009D1A14"/>
    <w:rsid w:val="009D1B26"/>
    <w:rsid w:val="009D4078"/>
    <w:rsid w:val="009D43D7"/>
    <w:rsid w:val="009E2334"/>
    <w:rsid w:val="009E63B7"/>
    <w:rsid w:val="009F20AD"/>
    <w:rsid w:val="009F5F45"/>
    <w:rsid w:val="00A3300D"/>
    <w:rsid w:val="00A36E87"/>
    <w:rsid w:val="00A37681"/>
    <w:rsid w:val="00A50D8F"/>
    <w:rsid w:val="00A51BAB"/>
    <w:rsid w:val="00A51E90"/>
    <w:rsid w:val="00A54D32"/>
    <w:rsid w:val="00A57031"/>
    <w:rsid w:val="00A606F9"/>
    <w:rsid w:val="00A6731D"/>
    <w:rsid w:val="00A75DBC"/>
    <w:rsid w:val="00A80F55"/>
    <w:rsid w:val="00A92572"/>
    <w:rsid w:val="00A93767"/>
    <w:rsid w:val="00A93EB1"/>
    <w:rsid w:val="00AA3964"/>
    <w:rsid w:val="00AA690C"/>
    <w:rsid w:val="00AB143F"/>
    <w:rsid w:val="00AC05B8"/>
    <w:rsid w:val="00AE23FD"/>
    <w:rsid w:val="00AE2C3F"/>
    <w:rsid w:val="00AE6883"/>
    <w:rsid w:val="00AF68CB"/>
    <w:rsid w:val="00B018F4"/>
    <w:rsid w:val="00B05F95"/>
    <w:rsid w:val="00B10DD8"/>
    <w:rsid w:val="00B141CA"/>
    <w:rsid w:val="00B21286"/>
    <w:rsid w:val="00B212A8"/>
    <w:rsid w:val="00B21FBD"/>
    <w:rsid w:val="00B27BDD"/>
    <w:rsid w:val="00B3481E"/>
    <w:rsid w:val="00B35AB2"/>
    <w:rsid w:val="00B36BFF"/>
    <w:rsid w:val="00B4432A"/>
    <w:rsid w:val="00B443A6"/>
    <w:rsid w:val="00B463EA"/>
    <w:rsid w:val="00B631BF"/>
    <w:rsid w:val="00B65F70"/>
    <w:rsid w:val="00B76F4D"/>
    <w:rsid w:val="00B83F88"/>
    <w:rsid w:val="00B8424A"/>
    <w:rsid w:val="00B94D98"/>
    <w:rsid w:val="00B97AE1"/>
    <w:rsid w:val="00BA2815"/>
    <w:rsid w:val="00BA31C4"/>
    <w:rsid w:val="00BB085E"/>
    <w:rsid w:val="00BB4F28"/>
    <w:rsid w:val="00BC1509"/>
    <w:rsid w:val="00BC2032"/>
    <w:rsid w:val="00BC607A"/>
    <w:rsid w:val="00BE319F"/>
    <w:rsid w:val="00BE37BC"/>
    <w:rsid w:val="00BE7380"/>
    <w:rsid w:val="00BF35CF"/>
    <w:rsid w:val="00C008BC"/>
    <w:rsid w:val="00C014BC"/>
    <w:rsid w:val="00C04A81"/>
    <w:rsid w:val="00C1175B"/>
    <w:rsid w:val="00C16472"/>
    <w:rsid w:val="00C17391"/>
    <w:rsid w:val="00C20A63"/>
    <w:rsid w:val="00C2492D"/>
    <w:rsid w:val="00C25B94"/>
    <w:rsid w:val="00C27252"/>
    <w:rsid w:val="00C31F44"/>
    <w:rsid w:val="00C34B1B"/>
    <w:rsid w:val="00C35DAE"/>
    <w:rsid w:val="00C42B93"/>
    <w:rsid w:val="00C46AD9"/>
    <w:rsid w:val="00C54A5F"/>
    <w:rsid w:val="00C55A52"/>
    <w:rsid w:val="00C56326"/>
    <w:rsid w:val="00C60181"/>
    <w:rsid w:val="00C60FFF"/>
    <w:rsid w:val="00C76253"/>
    <w:rsid w:val="00C81F40"/>
    <w:rsid w:val="00C8557E"/>
    <w:rsid w:val="00C917B5"/>
    <w:rsid w:val="00C92D02"/>
    <w:rsid w:val="00CA3475"/>
    <w:rsid w:val="00CA4642"/>
    <w:rsid w:val="00CA67DA"/>
    <w:rsid w:val="00CA6FAB"/>
    <w:rsid w:val="00CB0343"/>
    <w:rsid w:val="00CB4DB9"/>
    <w:rsid w:val="00CC1312"/>
    <w:rsid w:val="00CD442A"/>
    <w:rsid w:val="00CE69B4"/>
    <w:rsid w:val="00CF5F69"/>
    <w:rsid w:val="00D05DD4"/>
    <w:rsid w:val="00D109A1"/>
    <w:rsid w:val="00D12E15"/>
    <w:rsid w:val="00D139E6"/>
    <w:rsid w:val="00D149B8"/>
    <w:rsid w:val="00D14C22"/>
    <w:rsid w:val="00D2434C"/>
    <w:rsid w:val="00D27473"/>
    <w:rsid w:val="00D27544"/>
    <w:rsid w:val="00D32D68"/>
    <w:rsid w:val="00D32EBC"/>
    <w:rsid w:val="00D349E0"/>
    <w:rsid w:val="00D37FE4"/>
    <w:rsid w:val="00D40C1F"/>
    <w:rsid w:val="00D45DF5"/>
    <w:rsid w:val="00D47B7E"/>
    <w:rsid w:val="00D52822"/>
    <w:rsid w:val="00D75359"/>
    <w:rsid w:val="00D90AC1"/>
    <w:rsid w:val="00D9367E"/>
    <w:rsid w:val="00DA07DD"/>
    <w:rsid w:val="00DA4AC7"/>
    <w:rsid w:val="00DA67E2"/>
    <w:rsid w:val="00DA71CF"/>
    <w:rsid w:val="00DB0FE5"/>
    <w:rsid w:val="00DB2051"/>
    <w:rsid w:val="00DB2BB6"/>
    <w:rsid w:val="00DB31AD"/>
    <w:rsid w:val="00DB39FC"/>
    <w:rsid w:val="00DB4FAD"/>
    <w:rsid w:val="00DB7917"/>
    <w:rsid w:val="00DC433B"/>
    <w:rsid w:val="00DC6D34"/>
    <w:rsid w:val="00DD25A5"/>
    <w:rsid w:val="00DD2EC5"/>
    <w:rsid w:val="00DE0504"/>
    <w:rsid w:val="00DE128A"/>
    <w:rsid w:val="00DE6B2D"/>
    <w:rsid w:val="00DE6DD8"/>
    <w:rsid w:val="00DF3D6F"/>
    <w:rsid w:val="00E03A0E"/>
    <w:rsid w:val="00E0614D"/>
    <w:rsid w:val="00E06E44"/>
    <w:rsid w:val="00E07DB9"/>
    <w:rsid w:val="00E1280E"/>
    <w:rsid w:val="00E15B23"/>
    <w:rsid w:val="00E229A7"/>
    <w:rsid w:val="00E23696"/>
    <w:rsid w:val="00E246E0"/>
    <w:rsid w:val="00E31613"/>
    <w:rsid w:val="00E37F59"/>
    <w:rsid w:val="00E43225"/>
    <w:rsid w:val="00E54A3B"/>
    <w:rsid w:val="00E55920"/>
    <w:rsid w:val="00E611BD"/>
    <w:rsid w:val="00E613CE"/>
    <w:rsid w:val="00E618DB"/>
    <w:rsid w:val="00E63F92"/>
    <w:rsid w:val="00E646C0"/>
    <w:rsid w:val="00E66EF4"/>
    <w:rsid w:val="00E6702E"/>
    <w:rsid w:val="00E70688"/>
    <w:rsid w:val="00E710A4"/>
    <w:rsid w:val="00E723A5"/>
    <w:rsid w:val="00E77BEE"/>
    <w:rsid w:val="00E906BA"/>
    <w:rsid w:val="00E97E60"/>
    <w:rsid w:val="00EA28A8"/>
    <w:rsid w:val="00EA74B4"/>
    <w:rsid w:val="00EC00DE"/>
    <w:rsid w:val="00EC25F6"/>
    <w:rsid w:val="00ED0F4B"/>
    <w:rsid w:val="00ED53E7"/>
    <w:rsid w:val="00EE1E45"/>
    <w:rsid w:val="00EE5D68"/>
    <w:rsid w:val="00EE7ED8"/>
    <w:rsid w:val="00EF5BFD"/>
    <w:rsid w:val="00F004AF"/>
    <w:rsid w:val="00F01D7B"/>
    <w:rsid w:val="00F036DB"/>
    <w:rsid w:val="00F05D7E"/>
    <w:rsid w:val="00F066BF"/>
    <w:rsid w:val="00F1264A"/>
    <w:rsid w:val="00F17239"/>
    <w:rsid w:val="00F20B34"/>
    <w:rsid w:val="00F20D62"/>
    <w:rsid w:val="00F263DF"/>
    <w:rsid w:val="00F2728F"/>
    <w:rsid w:val="00F30616"/>
    <w:rsid w:val="00F34BAC"/>
    <w:rsid w:val="00F412E6"/>
    <w:rsid w:val="00F420E4"/>
    <w:rsid w:val="00F421CD"/>
    <w:rsid w:val="00F44CA5"/>
    <w:rsid w:val="00F463A5"/>
    <w:rsid w:val="00F527BC"/>
    <w:rsid w:val="00F52836"/>
    <w:rsid w:val="00F57AAD"/>
    <w:rsid w:val="00F57F17"/>
    <w:rsid w:val="00F6176F"/>
    <w:rsid w:val="00F6205C"/>
    <w:rsid w:val="00F64246"/>
    <w:rsid w:val="00F662DE"/>
    <w:rsid w:val="00F7253E"/>
    <w:rsid w:val="00F73DD6"/>
    <w:rsid w:val="00F74798"/>
    <w:rsid w:val="00F74E3B"/>
    <w:rsid w:val="00F759CD"/>
    <w:rsid w:val="00F80A22"/>
    <w:rsid w:val="00F836C6"/>
    <w:rsid w:val="00F83C05"/>
    <w:rsid w:val="00F90D6B"/>
    <w:rsid w:val="00F9270E"/>
    <w:rsid w:val="00F943AE"/>
    <w:rsid w:val="00FA22CC"/>
    <w:rsid w:val="00FA3098"/>
    <w:rsid w:val="00FB0A87"/>
    <w:rsid w:val="00FB3504"/>
    <w:rsid w:val="00FB4BAA"/>
    <w:rsid w:val="00FB4F6B"/>
    <w:rsid w:val="00FC72D6"/>
    <w:rsid w:val="00FD1792"/>
    <w:rsid w:val="00FD41A2"/>
    <w:rsid w:val="00FD5B3B"/>
    <w:rsid w:val="00FD6E27"/>
    <w:rsid w:val="00FE01E4"/>
    <w:rsid w:val="00FE0CFF"/>
    <w:rsid w:val="00FE69B7"/>
    <w:rsid w:val="00FF2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C68986"/>
  <w15:docId w15:val="{75299E90-1C5D-4237-B21A-2600BF77C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="Times New Roman"/>
        <w:sz w:val="22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7253E"/>
    <w:rPr>
      <w:sz w:val="20"/>
      <w:szCs w:val="24"/>
    </w:rPr>
  </w:style>
  <w:style w:type="paragraph" w:styleId="Nadpis1">
    <w:name w:val="heading 1"/>
    <w:basedOn w:val="Normln"/>
    <w:next w:val="Normln"/>
    <w:link w:val="Nadpis1Char"/>
    <w:uiPriority w:val="9"/>
    <w:qFormat/>
    <w:rsid w:val="00DB2051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DB2051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DB2051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rsid w:val="00DB2051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unhideWhenUsed/>
    <w:qFormat/>
    <w:rsid w:val="00DB205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DB2051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DB2051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DB2051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DB2051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DB2051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rsid w:val="00DB2051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rsid w:val="00DB2051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rsid w:val="00DB2051"/>
    <w:rPr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rsid w:val="00DB2051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rsid w:val="00DB2051"/>
    <w:rPr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DB2051"/>
    <w:rPr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DB2051"/>
    <w:rPr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DB2051"/>
    <w:rPr>
      <w:rFonts w:asciiTheme="majorHAnsi" w:eastAsiaTheme="majorEastAsia" w:hAnsiTheme="majorHAnsi"/>
    </w:rPr>
  </w:style>
  <w:style w:type="paragraph" w:styleId="Nzev">
    <w:name w:val="Title"/>
    <w:basedOn w:val="Normln"/>
    <w:next w:val="Normln"/>
    <w:link w:val="NzevChar"/>
    <w:uiPriority w:val="10"/>
    <w:qFormat/>
    <w:rsid w:val="00DB2051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DB2051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DB2051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PodnadpisChar">
    <w:name w:val="Podnadpis Char"/>
    <w:basedOn w:val="Standardnpsmoodstavce"/>
    <w:link w:val="Podnadpis"/>
    <w:uiPriority w:val="11"/>
    <w:rsid w:val="00DB2051"/>
    <w:rPr>
      <w:rFonts w:asciiTheme="majorHAnsi" w:eastAsiaTheme="majorEastAsia" w:hAnsiTheme="majorHAnsi"/>
      <w:sz w:val="24"/>
      <w:szCs w:val="24"/>
    </w:rPr>
  </w:style>
  <w:style w:type="character" w:styleId="Siln">
    <w:name w:val="Strong"/>
    <w:basedOn w:val="Standardnpsmoodstavce"/>
    <w:uiPriority w:val="22"/>
    <w:qFormat/>
    <w:rsid w:val="00DB2051"/>
    <w:rPr>
      <w:b/>
      <w:bCs/>
    </w:rPr>
  </w:style>
  <w:style w:type="character" w:styleId="Zdraznn">
    <w:name w:val="Emphasis"/>
    <w:basedOn w:val="Standardnpsmoodstavce"/>
    <w:uiPriority w:val="20"/>
    <w:qFormat/>
    <w:rsid w:val="00DB2051"/>
    <w:rPr>
      <w:rFonts w:asciiTheme="minorHAnsi" w:hAnsiTheme="minorHAnsi"/>
      <w:b/>
      <w:i/>
      <w:iCs/>
    </w:rPr>
  </w:style>
  <w:style w:type="paragraph" w:styleId="Bezmezer">
    <w:name w:val="No Spacing"/>
    <w:basedOn w:val="Normln"/>
    <w:uiPriority w:val="1"/>
    <w:qFormat/>
    <w:rsid w:val="00DB2051"/>
    <w:rPr>
      <w:szCs w:val="32"/>
    </w:rPr>
  </w:style>
  <w:style w:type="paragraph" w:styleId="Odstavecseseznamem">
    <w:name w:val="List Paragraph"/>
    <w:basedOn w:val="Normln"/>
    <w:uiPriority w:val="34"/>
    <w:qFormat/>
    <w:rsid w:val="00DB2051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DB2051"/>
    <w:rPr>
      <w:i/>
    </w:rPr>
  </w:style>
  <w:style w:type="character" w:customStyle="1" w:styleId="CittChar">
    <w:name w:val="Citát Char"/>
    <w:basedOn w:val="Standardnpsmoodstavce"/>
    <w:link w:val="Citt"/>
    <w:uiPriority w:val="29"/>
    <w:rsid w:val="00DB2051"/>
    <w:rPr>
      <w:i/>
      <w:sz w:val="24"/>
      <w:szCs w:val="24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DB2051"/>
    <w:pPr>
      <w:ind w:left="720" w:right="720"/>
    </w:pPr>
    <w:rPr>
      <w:b/>
      <w:i/>
      <w:szCs w:val="22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DB2051"/>
    <w:rPr>
      <w:b/>
      <w:i/>
      <w:sz w:val="24"/>
    </w:rPr>
  </w:style>
  <w:style w:type="character" w:styleId="Zdraznnjemn">
    <w:name w:val="Subtle Emphasis"/>
    <w:uiPriority w:val="19"/>
    <w:qFormat/>
    <w:rsid w:val="00DB2051"/>
    <w:rPr>
      <w:i/>
      <w:color w:val="5A5A5A" w:themeColor="text1" w:themeTint="A5"/>
    </w:rPr>
  </w:style>
  <w:style w:type="character" w:styleId="Zdraznnintenzivn">
    <w:name w:val="Intense Emphasis"/>
    <w:basedOn w:val="Standardnpsmoodstavce"/>
    <w:uiPriority w:val="21"/>
    <w:qFormat/>
    <w:rsid w:val="00DB2051"/>
    <w:rPr>
      <w:b/>
      <w:i/>
      <w:sz w:val="24"/>
      <w:szCs w:val="24"/>
      <w:u w:val="single"/>
    </w:rPr>
  </w:style>
  <w:style w:type="character" w:styleId="Odkazjemn">
    <w:name w:val="Subtle Reference"/>
    <w:basedOn w:val="Standardnpsmoodstavce"/>
    <w:uiPriority w:val="31"/>
    <w:qFormat/>
    <w:rsid w:val="00DB2051"/>
    <w:rPr>
      <w:sz w:val="24"/>
      <w:szCs w:val="24"/>
      <w:u w:val="single"/>
    </w:rPr>
  </w:style>
  <w:style w:type="character" w:styleId="Odkazintenzivn">
    <w:name w:val="Intense Reference"/>
    <w:basedOn w:val="Standardnpsmoodstavce"/>
    <w:uiPriority w:val="32"/>
    <w:qFormat/>
    <w:rsid w:val="00DB2051"/>
    <w:rPr>
      <w:b/>
      <w:sz w:val="24"/>
      <w:u w:val="single"/>
    </w:rPr>
  </w:style>
  <w:style w:type="character" w:styleId="Nzevknihy">
    <w:name w:val="Book Title"/>
    <w:basedOn w:val="Standardnpsmoodstavce"/>
    <w:uiPriority w:val="33"/>
    <w:qFormat/>
    <w:rsid w:val="00DB2051"/>
    <w:rPr>
      <w:rFonts w:asciiTheme="majorHAnsi" w:eastAsiaTheme="majorEastAsia" w:hAnsiTheme="majorHAnsi"/>
      <w:b/>
      <w:i/>
      <w:sz w:val="24"/>
      <w:szCs w:val="24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DB2051"/>
    <w:pPr>
      <w:outlineLvl w:val="9"/>
    </w:pPr>
  </w:style>
  <w:style w:type="paragraph" w:styleId="Zhlav">
    <w:name w:val="header"/>
    <w:basedOn w:val="Normln"/>
    <w:link w:val="ZhlavChar"/>
    <w:unhideWhenUsed/>
    <w:rsid w:val="00D27544"/>
    <w:pPr>
      <w:pBdr>
        <w:bottom w:val="single" w:sz="4" w:space="1" w:color="auto"/>
      </w:pBdr>
      <w:tabs>
        <w:tab w:val="center" w:pos="4536"/>
        <w:tab w:val="right" w:pos="9072"/>
      </w:tabs>
      <w:spacing w:before="360" w:after="360"/>
      <w:ind w:right="2795"/>
      <w:jc w:val="both"/>
    </w:pPr>
    <w:rPr>
      <w:caps/>
      <w:noProof/>
      <w:sz w:val="40"/>
      <w:szCs w:val="40"/>
      <w:lang w:eastAsia="cs-CZ"/>
    </w:rPr>
  </w:style>
  <w:style w:type="character" w:customStyle="1" w:styleId="ZhlavChar">
    <w:name w:val="Záhlaví Char"/>
    <w:basedOn w:val="Standardnpsmoodstavce"/>
    <w:link w:val="Zhlav"/>
    <w:rsid w:val="00D27544"/>
    <w:rPr>
      <w:caps/>
      <w:noProof/>
      <w:sz w:val="40"/>
      <w:szCs w:val="4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8D4980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D4980"/>
    <w:rPr>
      <w:sz w:val="24"/>
      <w:szCs w:val="24"/>
    </w:rPr>
  </w:style>
  <w:style w:type="table" w:styleId="Mkatabulky">
    <w:name w:val="Table Grid"/>
    <w:basedOn w:val="Normlntabulka"/>
    <w:uiPriority w:val="59"/>
    <w:rsid w:val="008D498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snesenbuka">
    <w:name w:val="usnesení buňka"/>
    <w:basedOn w:val="Normln"/>
    <w:link w:val="usnesenbukaChar"/>
    <w:qFormat/>
    <w:rsid w:val="00C16472"/>
    <w:pPr>
      <w:jc w:val="both"/>
    </w:pPr>
  </w:style>
  <w:style w:type="paragraph" w:customStyle="1" w:styleId="3usnesen">
    <w:name w:val="3 usnesení"/>
    <w:basedOn w:val="usnesenbuka"/>
    <w:next w:val="usnesenbuka"/>
    <w:qFormat/>
    <w:rsid w:val="0001420C"/>
    <w:pPr>
      <w:numPr>
        <w:ilvl w:val="3"/>
        <w:numId w:val="2"/>
      </w:numPr>
    </w:pPr>
  </w:style>
  <w:style w:type="character" w:customStyle="1" w:styleId="usnesenbukaChar">
    <w:name w:val="usnesení buňka Char"/>
    <w:basedOn w:val="Standardnpsmoodstavce"/>
    <w:link w:val="usnesenbuka"/>
    <w:rsid w:val="00C16472"/>
    <w:rPr>
      <w:sz w:val="20"/>
      <w:szCs w:val="24"/>
    </w:rPr>
  </w:style>
  <w:style w:type="paragraph" w:customStyle="1" w:styleId="2usnesen">
    <w:name w:val="2 usnesení"/>
    <w:basedOn w:val="usnesenbuka"/>
    <w:next w:val="3usnesen"/>
    <w:qFormat/>
    <w:rsid w:val="0001420C"/>
  </w:style>
  <w:style w:type="paragraph" w:customStyle="1" w:styleId="1usnesen">
    <w:name w:val="1 usnesení"/>
    <w:basedOn w:val="usnesenbuka"/>
    <w:next w:val="2usnesen"/>
    <w:qFormat/>
    <w:rsid w:val="0001420C"/>
    <w:pPr>
      <w:numPr>
        <w:ilvl w:val="1"/>
        <w:numId w:val="2"/>
      </w:numPr>
    </w:pPr>
    <w:rPr>
      <w:b/>
    </w:rPr>
  </w:style>
  <w:style w:type="numbering" w:customStyle="1" w:styleId="usnesenseznam">
    <w:name w:val="usnesení seznam"/>
    <w:rsid w:val="0001420C"/>
    <w:pPr>
      <w:numPr>
        <w:numId w:val="1"/>
      </w:numPr>
    </w:pPr>
  </w:style>
  <w:style w:type="paragraph" w:customStyle="1" w:styleId="lev">
    <w:name w:val="levý"/>
    <w:basedOn w:val="Normln"/>
    <w:link w:val="levChar"/>
    <w:qFormat/>
    <w:rsid w:val="00704EA2"/>
    <w:rPr>
      <w:b/>
      <w:sz w:val="22"/>
    </w:rPr>
  </w:style>
  <w:style w:type="paragraph" w:customStyle="1" w:styleId="prav">
    <w:name w:val="pravý"/>
    <w:basedOn w:val="Normln"/>
    <w:link w:val="pravChar"/>
    <w:qFormat/>
    <w:rsid w:val="00815A42"/>
    <w:rPr>
      <w:sz w:val="22"/>
    </w:rPr>
  </w:style>
  <w:style w:type="character" w:customStyle="1" w:styleId="levChar">
    <w:name w:val="levý Char"/>
    <w:basedOn w:val="Standardnpsmoodstavce"/>
    <w:link w:val="lev"/>
    <w:rsid w:val="00704EA2"/>
    <w:rPr>
      <w:b/>
      <w:szCs w:val="24"/>
    </w:rPr>
  </w:style>
  <w:style w:type="paragraph" w:customStyle="1" w:styleId="usnesenbod">
    <w:name w:val="usnesení bod"/>
    <w:basedOn w:val="usnesenbuka"/>
    <w:next w:val="1usnesen"/>
    <w:qFormat/>
    <w:rsid w:val="0001420C"/>
    <w:pPr>
      <w:numPr>
        <w:numId w:val="2"/>
      </w:numPr>
    </w:pPr>
    <w:rPr>
      <w:b/>
    </w:rPr>
  </w:style>
  <w:style w:type="character" w:customStyle="1" w:styleId="pravChar">
    <w:name w:val="pravý Char"/>
    <w:basedOn w:val="Standardnpsmoodstavce"/>
    <w:link w:val="prav"/>
    <w:rsid w:val="00815A42"/>
    <w:rPr>
      <w:szCs w:val="24"/>
    </w:rPr>
  </w:style>
  <w:style w:type="paragraph" w:customStyle="1" w:styleId="usnesennadpis">
    <w:name w:val="usnesení nadpis"/>
    <w:basedOn w:val="Nadpis1"/>
    <w:next w:val="usnesenbod"/>
    <w:link w:val="usnesennadpisChar"/>
    <w:rsid w:val="008F7E4E"/>
    <w:pPr>
      <w:spacing w:after="0"/>
    </w:pPr>
    <w:rPr>
      <w:sz w:val="24"/>
    </w:rPr>
  </w:style>
  <w:style w:type="paragraph" w:customStyle="1" w:styleId="dvodovzprva">
    <w:name w:val="důvodová zpráva"/>
    <w:basedOn w:val="Normln"/>
    <w:link w:val="dvodovzprvaChar"/>
    <w:rsid w:val="008F7E4E"/>
    <w:pPr>
      <w:spacing w:before="240"/>
    </w:pPr>
  </w:style>
  <w:style w:type="character" w:customStyle="1" w:styleId="usnesennadpisChar">
    <w:name w:val="usnesení nadpis Char"/>
    <w:basedOn w:val="Nadpis1Char"/>
    <w:link w:val="usnesennadpis"/>
    <w:rsid w:val="008F7E4E"/>
    <w:rPr>
      <w:rFonts w:asciiTheme="majorHAnsi" w:eastAsiaTheme="majorEastAsia" w:hAnsiTheme="majorHAnsi"/>
      <w:b/>
      <w:bCs/>
      <w:kern w:val="32"/>
      <w:sz w:val="24"/>
      <w:szCs w:val="32"/>
    </w:rPr>
  </w:style>
  <w:style w:type="paragraph" w:customStyle="1" w:styleId="dvodovzprvanadpis">
    <w:name w:val="důvodová zpráva nadpis"/>
    <w:basedOn w:val="Nadpis1"/>
    <w:next w:val="dvodovzprva"/>
    <w:link w:val="dvodovzprvanadpisChar"/>
    <w:rsid w:val="008F7E4E"/>
    <w:pPr>
      <w:spacing w:after="0"/>
      <w:jc w:val="center"/>
    </w:pPr>
    <w:rPr>
      <w:sz w:val="24"/>
      <w:u w:val="single"/>
    </w:rPr>
  </w:style>
  <w:style w:type="character" w:customStyle="1" w:styleId="dvodovzprvaChar">
    <w:name w:val="důvodová zpráva Char"/>
    <w:basedOn w:val="Standardnpsmoodstavce"/>
    <w:link w:val="dvodovzprva"/>
    <w:rsid w:val="008F7E4E"/>
    <w:rPr>
      <w:sz w:val="20"/>
      <w:szCs w:val="24"/>
    </w:rPr>
  </w:style>
  <w:style w:type="paragraph" w:customStyle="1" w:styleId="plohy">
    <w:name w:val="přílohy"/>
    <w:basedOn w:val="dvodovzprva"/>
    <w:link w:val="plohyChar"/>
    <w:qFormat/>
    <w:rsid w:val="00B21286"/>
    <w:pPr>
      <w:numPr>
        <w:numId w:val="4"/>
      </w:numPr>
      <w:spacing w:before="0"/>
    </w:pPr>
  </w:style>
  <w:style w:type="character" w:customStyle="1" w:styleId="dvodovzprvanadpisChar">
    <w:name w:val="důvodová zpráva nadpis Char"/>
    <w:basedOn w:val="Nadpis1Char"/>
    <w:link w:val="dvodovzprvanadpis"/>
    <w:rsid w:val="008F7E4E"/>
    <w:rPr>
      <w:rFonts w:asciiTheme="majorHAnsi" w:eastAsiaTheme="majorEastAsia" w:hAnsiTheme="majorHAnsi"/>
      <w:b/>
      <w:bCs/>
      <w:kern w:val="32"/>
      <w:sz w:val="24"/>
      <w:szCs w:val="32"/>
      <w:u w:val="single"/>
    </w:rPr>
  </w:style>
  <w:style w:type="numbering" w:customStyle="1" w:styleId="plohyseznam">
    <w:name w:val="přílohy seznam"/>
    <w:uiPriority w:val="99"/>
    <w:rsid w:val="00B21286"/>
    <w:pPr>
      <w:numPr>
        <w:numId w:val="3"/>
      </w:numPr>
    </w:pPr>
  </w:style>
  <w:style w:type="character" w:customStyle="1" w:styleId="plohyChar">
    <w:name w:val="přílohy Char"/>
    <w:basedOn w:val="dvodovzprvaChar"/>
    <w:link w:val="plohy"/>
    <w:rsid w:val="00B21286"/>
    <w:rPr>
      <w:sz w:val="20"/>
      <w:szCs w:val="24"/>
    </w:rPr>
  </w:style>
  <w:style w:type="paragraph" w:customStyle="1" w:styleId="podpis">
    <w:name w:val="podpis"/>
    <w:basedOn w:val="Normln"/>
    <w:next w:val="Normln"/>
    <w:link w:val="podpisChar"/>
    <w:rsid w:val="00B21286"/>
    <w:pPr>
      <w:pBdr>
        <w:bottom w:val="dotted" w:sz="4" w:space="1" w:color="auto"/>
      </w:pBdr>
      <w:spacing w:before="720"/>
      <w:ind w:right="6804"/>
    </w:pPr>
  </w:style>
  <w:style w:type="character" w:customStyle="1" w:styleId="podpisChar">
    <w:name w:val="podpis Char"/>
    <w:basedOn w:val="Standardnpsmoodstavce"/>
    <w:link w:val="podpis"/>
    <w:rsid w:val="00B21286"/>
    <w:rPr>
      <w:sz w:val="20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8332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83326"/>
    <w:rPr>
      <w:rFonts w:ascii="Segoe UI" w:hAnsi="Segoe UI" w:cs="Segoe UI"/>
      <w:sz w:val="18"/>
      <w:szCs w:val="18"/>
    </w:rPr>
  </w:style>
  <w:style w:type="character" w:customStyle="1" w:styleId="tsubjname">
    <w:name w:val="tsubjname"/>
    <w:rsid w:val="0004773C"/>
  </w:style>
  <w:style w:type="character" w:customStyle="1" w:styleId="preformatted">
    <w:name w:val="preformatted"/>
    <w:rsid w:val="0004773C"/>
  </w:style>
  <w:style w:type="paragraph" w:styleId="Zkladntextodsazen">
    <w:name w:val="Body Text Indent"/>
    <w:basedOn w:val="Normln"/>
    <w:link w:val="ZkladntextodsazenChar"/>
    <w:uiPriority w:val="99"/>
    <w:unhideWhenUsed/>
    <w:rsid w:val="00834AC6"/>
    <w:pPr>
      <w:suppressAutoHyphens/>
      <w:spacing w:after="120" w:line="252" w:lineRule="auto"/>
      <w:ind w:left="283"/>
    </w:pPr>
    <w:rPr>
      <w:rFonts w:ascii="Calibri" w:eastAsia="SimSun" w:hAnsi="Calibri" w:cs="Tahoma"/>
      <w:kern w:val="2"/>
      <w:sz w:val="22"/>
      <w:szCs w:val="22"/>
      <w:lang w:eastAsia="ar-SA"/>
    </w:rPr>
  </w:style>
  <w:style w:type="character" w:customStyle="1" w:styleId="ZkladntextodsazenChar">
    <w:name w:val="Základní text odsazený Char"/>
    <w:basedOn w:val="Standardnpsmoodstavce"/>
    <w:link w:val="Zkladntextodsazen"/>
    <w:uiPriority w:val="99"/>
    <w:rsid w:val="00834AC6"/>
    <w:rPr>
      <w:rFonts w:ascii="Calibri" w:eastAsia="SimSun" w:hAnsi="Calibri" w:cs="Tahoma"/>
      <w:kern w:val="2"/>
      <w:lang w:eastAsia="ar-SA"/>
    </w:rPr>
  </w:style>
  <w:style w:type="paragraph" w:styleId="Normlnweb">
    <w:name w:val="Normal (Web)"/>
    <w:basedOn w:val="Normln"/>
    <w:uiPriority w:val="99"/>
    <w:unhideWhenUsed/>
    <w:rsid w:val="00834AC6"/>
    <w:pPr>
      <w:spacing w:after="150"/>
    </w:pPr>
    <w:rPr>
      <w:rFonts w:ascii="Times New Roman" w:eastAsia="Times New Roman" w:hAnsi="Times New Roman"/>
      <w:sz w:val="24"/>
      <w:lang w:eastAsia="cs-CZ"/>
    </w:rPr>
  </w:style>
  <w:style w:type="paragraph" w:customStyle="1" w:styleId="Default">
    <w:name w:val="Default"/>
    <w:rsid w:val="00C54A5F"/>
    <w:pPr>
      <w:autoSpaceDE w:val="0"/>
      <w:autoSpaceDN w:val="0"/>
      <w:adjustRightInd w:val="0"/>
    </w:pPr>
    <w:rPr>
      <w:rFonts w:ascii="Myriad Pro" w:eastAsia="Times New Roman" w:hAnsi="Myriad Pro" w:cs="Myriad Pro"/>
      <w:color w:val="000000"/>
      <w:sz w:val="24"/>
      <w:szCs w:val="24"/>
      <w:lang w:eastAsia="cs-CZ"/>
    </w:rPr>
  </w:style>
  <w:style w:type="character" w:customStyle="1" w:styleId="markedcontent">
    <w:name w:val="markedcontent"/>
    <w:basedOn w:val="Standardnpsmoodstavce"/>
    <w:rsid w:val="00F20D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41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1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7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8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23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26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98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97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12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09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54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6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64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7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44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8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1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6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0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18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4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6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46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5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3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46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57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4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84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64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1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7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7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5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1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47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1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19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1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6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elenovaH\AppData\Roaming\Microsoft\&#352;ablony\RMO%20ZMO\kosilka_ZmO.dotx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– klasické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/>
</file>

<file path=customXml/itemProps1.xml><?xml version="1.0" encoding="utf-8"?>
<ds:datastoreItem xmlns:ds="http://schemas.openxmlformats.org/officeDocument/2006/customXml" ds:itemID="{AC2F1983-16F2-4516-BA35-176246E5FB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kosilka_ZmO</Template>
  <TotalTime>15</TotalTime>
  <Pages>2</Pages>
  <Words>276</Words>
  <Characters>1634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Jelenová Hana</dc:creator>
  <cp:lastModifiedBy>Miroslava Konečná</cp:lastModifiedBy>
  <cp:revision>16</cp:revision>
  <cp:lastPrinted>2023-01-06T06:24:00Z</cp:lastPrinted>
  <dcterms:created xsi:type="dcterms:W3CDTF">2023-03-07T07:55:00Z</dcterms:created>
  <dcterms:modified xsi:type="dcterms:W3CDTF">2023-03-08T07:15:00Z</dcterms:modified>
</cp:coreProperties>
</file>